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B692" w14:textId="61FDEDFB" w:rsidR="00712A34" w:rsidRPr="0044656A" w:rsidRDefault="0044656A" w:rsidP="004A0AC1">
      <w:pPr>
        <w:pStyle w:val="Heading1"/>
        <w:rPr>
          <w:sz w:val="48"/>
          <w:szCs w:val="48"/>
        </w:rPr>
      </w:pPr>
      <w:r w:rsidRPr="0044656A">
        <w:rPr>
          <w:sz w:val="48"/>
          <w:szCs w:val="48"/>
        </w:rPr>
        <w:t>Tax Review Board Virtual Public Session</w:t>
      </w:r>
    </w:p>
    <w:p w14:paraId="4B11C266" w14:textId="40424069" w:rsidR="00B16FB0" w:rsidRPr="00DB028B" w:rsidRDefault="0044656A" w:rsidP="7114AA9A">
      <w:pPr>
        <w:pStyle w:val="Subtitle"/>
        <w:rPr>
          <w:b/>
          <w:bCs/>
        </w:rPr>
      </w:pPr>
      <w:r>
        <w:t>Agenda</w:t>
      </w:r>
      <w:r w:rsidR="00C77511">
        <w:t>|</w:t>
      </w:r>
      <w:r w:rsidR="005E5318">
        <w:t xml:space="preserve"> </w:t>
      </w:r>
      <w:r w:rsidR="004F0BE3">
        <w:t xml:space="preserve">Licenses and Inspections </w:t>
      </w:r>
      <w:r>
        <w:t>Hearings</w:t>
      </w:r>
      <w:r w:rsidR="00DB028B">
        <w:t>|</w:t>
      </w:r>
      <w:r w:rsidR="005C45DF">
        <w:t xml:space="preserve"> 10</w:t>
      </w:r>
      <w:r>
        <w:t>/</w:t>
      </w:r>
      <w:r w:rsidR="00E3267B">
        <w:t>2</w:t>
      </w:r>
      <w:r w:rsidR="004F0BE3">
        <w:t>9</w:t>
      </w:r>
      <w:r>
        <w:t>/2026</w:t>
      </w:r>
    </w:p>
    <w:p w14:paraId="035BA836" w14:textId="5BAEB4A7" w:rsidR="00822E7E" w:rsidRDefault="0044656A" w:rsidP="00626F67">
      <w:pPr>
        <w:pStyle w:val="Heading2"/>
        <w:spacing w:before="120" w:after="120" w:line="269" w:lineRule="auto"/>
        <w:contextualSpacing/>
      </w:pPr>
      <w:r>
        <w:t>Opening Remarks</w:t>
      </w:r>
    </w:p>
    <w:p w14:paraId="6E50DB55" w14:textId="16AEBB5F" w:rsidR="005242CE" w:rsidRDefault="0044656A" w:rsidP="00626F67">
      <w:pPr>
        <w:pStyle w:val="ListParagraph"/>
        <w:numPr>
          <w:ilvl w:val="0"/>
          <w:numId w:val="16"/>
        </w:numPr>
        <w:spacing w:before="120" w:line="269" w:lineRule="auto"/>
      </w:pPr>
      <w:r>
        <w:t>Welcome and consent to be recorded-Executive Director Melissa Andre</w:t>
      </w:r>
    </w:p>
    <w:p w14:paraId="2EFB432B" w14:textId="5118C947" w:rsidR="005242CE" w:rsidRDefault="0044656A" w:rsidP="00626F67">
      <w:pPr>
        <w:pStyle w:val="ListParagraph"/>
        <w:numPr>
          <w:ilvl w:val="0"/>
          <w:numId w:val="16"/>
        </w:numPr>
        <w:spacing w:before="120" w:line="269" w:lineRule="auto"/>
      </w:pPr>
      <w:r>
        <w:t>Welcome-Chairperson Paula Weiss</w:t>
      </w:r>
    </w:p>
    <w:p w14:paraId="784C82B0" w14:textId="06E461B8" w:rsidR="005242CE" w:rsidRDefault="0044656A" w:rsidP="00626F67">
      <w:pPr>
        <w:pStyle w:val="ListParagraph"/>
        <w:numPr>
          <w:ilvl w:val="0"/>
          <w:numId w:val="16"/>
        </w:numPr>
        <w:spacing w:before="120" w:after="240" w:line="269" w:lineRule="auto"/>
      </w:pPr>
      <w:r>
        <w:t>Ratification of Department-Level Decisions</w:t>
      </w:r>
    </w:p>
    <w:p w14:paraId="2A3E9160" w14:textId="5A157571" w:rsidR="00545F32" w:rsidRDefault="0044656A" w:rsidP="00626F67">
      <w:pPr>
        <w:pStyle w:val="Heading2"/>
        <w:spacing w:before="120" w:after="120" w:line="269" w:lineRule="auto"/>
        <w:contextualSpacing/>
      </w:pPr>
      <w:r>
        <w:t>Hearings Listed for Today</w:t>
      </w:r>
    </w:p>
    <w:p w14:paraId="557F76F3" w14:textId="407F6287" w:rsidR="0044656A" w:rsidRPr="00E3267B" w:rsidRDefault="0044656A" w:rsidP="0044656A">
      <w:pPr>
        <w:numPr>
          <w:ilvl w:val="0"/>
          <w:numId w:val="25"/>
        </w:numPr>
        <w:spacing w:after="0" w:line="240" w:lineRule="auto"/>
      </w:pPr>
      <w:r w:rsidRPr="00E3267B">
        <w:t xml:space="preserve">Docket </w:t>
      </w:r>
      <w:r w:rsidR="00EA7E49">
        <w:t>26DE-INP-</w:t>
      </w:r>
      <w:r w:rsidR="001560AD">
        <w:t>ZCQVL1</w:t>
      </w:r>
      <w:r w:rsidRPr="00E3267B">
        <w:t>|</w:t>
      </w:r>
      <w:r w:rsidR="008B250E">
        <w:t>Jordem West LLC</w:t>
      </w:r>
      <w:r w:rsidR="00912B7B" w:rsidRPr="00E3267B">
        <w:t>|</w:t>
      </w:r>
      <w:r w:rsidR="00102317">
        <w:t xml:space="preserve">6604 </w:t>
      </w:r>
      <w:r w:rsidR="00D85EB9">
        <w:t>Woodland Ave</w:t>
      </w:r>
    </w:p>
    <w:p w14:paraId="30BD04C0" w14:textId="24718340" w:rsidR="00B864FE" w:rsidRPr="00E3267B" w:rsidRDefault="00B864FE" w:rsidP="00B864FE">
      <w:pPr>
        <w:numPr>
          <w:ilvl w:val="0"/>
          <w:numId w:val="25"/>
        </w:numPr>
        <w:spacing w:after="0" w:line="240" w:lineRule="auto"/>
      </w:pPr>
      <w:r w:rsidRPr="00E3267B">
        <w:t xml:space="preserve">Docket </w:t>
      </w:r>
      <w:r w:rsidR="001560AD">
        <w:t>26DE</w:t>
      </w:r>
      <w:r w:rsidR="0067121E">
        <w:t>-INP-T6JXGB</w:t>
      </w:r>
      <w:r w:rsidRPr="00E3267B">
        <w:t>|</w:t>
      </w:r>
      <w:r w:rsidR="002650D0">
        <w:t>Kevin Wright</w:t>
      </w:r>
      <w:r w:rsidRPr="00E3267B">
        <w:t>|</w:t>
      </w:r>
      <w:r w:rsidR="008B250E">
        <w:t xml:space="preserve">444-48 N </w:t>
      </w:r>
      <w:r w:rsidR="002650D0">
        <w:t>6</w:t>
      </w:r>
      <w:r w:rsidR="00B60231">
        <w:t>0</w:t>
      </w:r>
      <w:r w:rsidR="002650D0" w:rsidRPr="002650D0">
        <w:rPr>
          <w:vertAlign w:val="superscript"/>
        </w:rPr>
        <w:t>th</w:t>
      </w:r>
      <w:r w:rsidR="002650D0">
        <w:t xml:space="preserve"> </w:t>
      </w:r>
      <w:r>
        <w:t>Street</w:t>
      </w:r>
    </w:p>
    <w:p w14:paraId="368DCF71" w14:textId="3B940CF3" w:rsidR="00B864FE" w:rsidRPr="00E3267B" w:rsidRDefault="00B864FE" w:rsidP="00B864FE">
      <w:pPr>
        <w:numPr>
          <w:ilvl w:val="0"/>
          <w:numId w:val="25"/>
        </w:numPr>
        <w:spacing w:after="0" w:line="240" w:lineRule="auto"/>
      </w:pPr>
      <w:r w:rsidRPr="00E3267B">
        <w:t xml:space="preserve">Docket </w:t>
      </w:r>
      <w:r w:rsidR="001560AD">
        <w:t>26DE-INP-</w:t>
      </w:r>
      <w:r w:rsidR="0067121E">
        <w:t>I824GC</w:t>
      </w:r>
      <w:r w:rsidRPr="00E3267B">
        <w:t>|</w:t>
      </w:r>
      <w:r w:rsidR="00E35E73">
        <w:t>G</w:t>
      </w:r>
      <w:r w:rsidR="002650D0">
        <w:t>inark Investments and Management</w:t>
      </w:r>
      <w:r w:rsidRPr="00E3267B">
        <w:t>|</w:t>
      </w:r>
      <w:r w:rsidR="00E6510F">
        <w:t>3</w:t>
      </w:r>
      <w:r w:rsidR="002650D0">
        <w:t>333 Rand Street</w:t>
      </w:r>
    </w:p>
    <w:p w14:paraId="6F04B8EF" w14:textId="725ED0B9" w:rsidR="00B864FE" w:rsidRPr="00E3267B" w:rsidRDefault="00B864FE" w:rsidP="00B864FE">
      <w:pPr>
        <w:numPr>
          <w:ilvl w:val="0"/>
          <w:numId w:val="25"/>
        </w:numPr>
        <w:spacing w:after="0" w:line="240" w:lineRule="auto"/>
      </w:pPr>
      <w:r w:rsidRPr="00E3267B">
        <w:t xml:space="preserve">Docket </w:t>
      </w:r>
      <w:r w:rsidR="001560AD">
        <w:t>26DE-INP-</w:t>
      </w:r>
      <w:r w:rsidR="00102317">
        <w:t>IEF3MK</w:t>
      </w:r>
      <w:r w:rsidRPr="00E3267B">
        <w:t>|</w:t>
      </w:r>
      <w:r w:rsidR="004A2543">
        <w:t>Edward Stephens</w:t>
      </w:r>
      <w:r w:rsidRPr="00E3267B">
        <w:t>|</w:t>
      </w:r>
      <w:r w:rsidR="00E35E73">
        <w:t>5</w:t>
      </w:r>
      <w:r w:rsidR="002650D0">
        <w:t>754</w:t>
      </w:r>
      <w:r w:rsidR="00B60231">
        <w:t xml:space="preserve"> N Marshall Street</w:t>
      </w:r>
    </w:p>
    <w:p w14:paraId="030AD453" w14:textId="467559AF" w:rsidR="002138C5" w:rsidRDefault="0057707B" w:rsidP="00626F67">
      <w:pPr>
        <w:pStyle w:val="Heading2"/>
        <w:spacing w:before="120" w:after="120" w:line="269" w:lineRule="auto"/>
        <w:contextualSpacing/>
      </w:pPr>
      <w:r>
        <w:t>Adjournment</w:t>
      </w:r>
    </w:p>
    <w:p w14:paraId="42AA8395" w14:textId="4F125DD4" w:rsidR="0057707B" w:rsidRPr="0057707B" w:rsidRDefault="0057707B" w:rsidP="0057707B">
      <w:pPr>
        <w:pStyle w:val="ListParagraph"/>
        <w:numPr>
          <w:ilvl w:val="0"/>
          <w:numId w:val="26"/>
        </w:numPr>
      </w:pPr>
      <w:r>
        <w:t xml:space="preserve">The next session will be held on </w:t>
      </w:r>
      <w:r w:rsidR="00965E2A">
        <w:t>1</w:t>
      </w:r>
      <w:r w:rsidR="00EA7E49">
        <w:t>1</w:t>
      </w:r>
      <w:r>
        <w:t>/</w:t>
      </w:r>
      <w:r w:rsidR="00EA7E49">
        <w:t>03</w:t>
      </w:r>
      <w:r>
        <w:t>/2026.</w:t>
      </w:r>
    </w:p>
    <w:p w14:paraId="1F8DEECC" w14:textId="2AD91016" w:rsidR="00656D36" w:rsidRDefault="0057707B" w:rsidP="00C77511">
      <w:pPr>
        <w:pStyle w:val="Heading2"/>
        <w:spacing w:before="120" w:after="120" w:line="269" w:lineRule="auto"/>
        <w:contextualSpacing/>
      </w:pPr>
      <w:r>
        <w:t>Recording Notice</w:t>
      </w:r>
    </w:p>
    <w:p w14:paraId="281F5C93" w14:textId="6CC3484A" w:rsidR="0057707B" w:rsidRDefault="0057707B" w:rsidP="0057707B">
      <w:r>
        <w:t xml:space="preserve">This public </w:t>
      </w:r>
      <w:r w:rsidR="006C3A00">
        <w:t xml:space="preserve">meeting is being recorded.  Because the meeting is public, participants and viewers have no reasonable expectation of privacy.  By remaining in the meeting, you consent to being recorded.  </w:t>
      </w:r>
    </w:p>
    <w:p w14:paraId="36F288AC" w14:textId="751A1BC2" w:rsidR="006C3A00" w:rsidRDefault="006C3A00" w:rsidP="006C3A00">
      <w:pPr>
        <w:pStyle w:val="Heading2"/>
        <w:spacing w:before="120" w:after="120" w:line="269" w:lineRule="auto"/>
        <w:contextualSpacing/>
      </w:pPr>
      <w:r>
        <w:t>Remote Participation Instructions</w:t>
      </w:r>
    </w:p>
    <w:p w14:paraId="13505022" w14:textId="5BB23498" w:rsidR="006C3A00" w:rsidRDefault="006C3A00" w:rsidP="006C3A00">
      <w:r>
        <w:t>Members of the public and petitioners may join via computer, tablet, smartphone, telephone, or by email submission in advance.</w:t>
      </w:r>
    </w:p>
    <w:p w14:paraId="1FEFB730" w14:textId="178BE369" w:rsidR="006C3A00" w:rsidRDefault="006C3A00" w:rsidP="006C3A00">
      <w:r>
        <w:t xml:space="preserve">Zoom link available at: </w:t>
      </w:r>
      <w:hyperlink r:id="rId11" w:history="1">
        <w:r w:rsidRPr="00961E47">
          <w:rPr>
            <w:rStyle w:val="Hyperlink"/>
          </w:rPr>
          <w:t>www.phila.gov/departments/tax-review-board</w:t>
        </w:r>
      </w:hyperlink>
    </w:p>
    <w:p w14:paraId="10675D3D" w14:textId="2429F11C" w:rsidR="006C3A00" w:rsidRDefault="006C3A00" w:rsidP="006C3A00">
      <w:r>
        <w:t>For confidential Business Tax cases, contact:</w:t>
      </w:r>
    </w:p>
    <w:p w14:paraId="20CB31D2" w14:textId="245D3682" w:rsidR="006C3A00" w:rsidRDefault="006C3A00" w:rsidP="006C3A00">
      <w:pPr>
        <w:pStyle w:val="ListParagraph"/>
        <w:numPr>
          <w:ilvl w:val="0"/>
          <w:numId w:val="26"/>
        </w:numPr>
      </w:pPr>
      <w:hyperlink r:id="rId12" w:history="1">
        <w:r w:rsidRPr="00961E47">
          <w:rPr>
            <w:rStyle w:val="Hyperlink"/>
          </w:rPr>
          <w:t>admin.revew@phila.gov</w:t>
        </w:r>
      </w:hyperlink>
    </w:p>
    <w:p w14:paraId="01CE5890" w14:textId="5B3FF07E" w:rsidR="006C3A00" w:rsidRDefault="006C3A00" w:rsidP="006C3A00">
      <w:pPr>
        <w:pStyle w:val="ListParagraph"/>
        <w:numPr>
          <w:ilvl w:val="0"/>
          <w:numId w:val="26"/>
        </w:numPr>
      </w:pPr>
      <w:hyperlink r:id="rId13" w:history="1">
        <w:r w:rsidRPr="00961E47">
          <w:rPr>
            <w:rStyle w:val="Hyperlink"/>
          </w:rPr>
          <w:t>BusTax.TRB@phila.gov</w:t>
        </w:r>
      </w:hyperlink>
    </w:p>
    <w:p w14:paraId="7421791F" w14:textId="77777777" w:rsidR="006C3A00" w:rsidRPr="006C3A00" w:rsidRDefault="006C3A00" w:rsidP="006C3A00">
      <w:pPr>
        <w:pStyle w:val="ListParagraph"/>
      </w:pPr>
    </w:p>
    <w:sectPr w:rsidR="006C3A00" w:rsidRPr="006C3A00" w:rsidSect="00C77511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40" w:right="1080" w:bottom="1440" w:left="1080" w:header="44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8B81D" w14:textId="77777777" w:rsidR="00FF2949" w:rsidRDefault="00FF2949" w:rsidP="006136AC">
      <w:pPr>
        <w:spacing w:after="0"/>
      </w:pPr>
      <w:r>
        <w:separator/>
      </w:r>
    </w:p>
  </w:endnote>
  <w:endnote w:type="continuationSeparator" w:id="0">
    <w:p w14:paraId="4406439D" w14:textId="77777777" w:rsidR="00FF2949" w:rsidRDefault="00FF2949" w:rsidP="006136AC">
      <w:pPr>
        <w:spacing w:after="0"/>
      </w:pPr>
      <w:r>
        <w:continuationSeparator/>
      </w:r>
    </w:p>
  </w:endnote>
  <w:endnote w:type="continuationNotice" w:id="1">
    <w:p w14:paraId="62910359" w14:textId="77777777" w:rsidR="00FF2949" w:rsidRDefault="00FF2949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ontserrat">
    <w:panose1 w:val="02000505000000020004"/>
    <w:charset w:val="00"/>
    <w:family w:val="auto"/>
    <w:pitch w:val="variable"/>
    <w:sig w:usb0="8000002F" w:usb1="4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34038811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8F4A9D8" w14:textId="77777777" w:rsidR="00C77511" w:rsidRDefault="00C77511" w:rsidP="00F22AE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7D2490CB" w14:textId="77777777" w:rsidR="00C77511" w:rsidRDefault="00C775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32347793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8B94F3D" w14:textId="77777777" w:rsidR="00C77511" w:rsidRDefault="00C77511" w:rsidP="00F22AE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821943B" w14:textId="77777777" w:rsidR="006136AC" w:rsidRPr="003624D7" w:rsidRDefault="006136AC" w:rsidP="00C77511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41702368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0C9C202" w14:textId="77777777" w:rsidR="00C77511" w:rsidRDefault="00C77511" w:rsidP="00F22AE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72475EF" w14:textId="77777777" w:rsidR="008E7A89" w:rsidRDefault="008E7A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11620" w14:textId="77777777" w:rsidR="00FF2949" w:rsidRDefault="00FF2949" w:rsidP="006136AC">
      <w:pPr>
        <w:spacing w:after="0"/>
      </w:pPr>
      <w:r>
        <w:separator/>
      </w:r>
    </w:p>
  </w:footnote>
  <w:footnote w:type="continuationSeparator" w:id="0">
    <w:p w14:paraId="60667943" w14:textId="77777777" w:rsidR="00FF2949" w:rsidRDefault="00FF2949" w:rsidP="006136AC">
      <w:pPr>
        <w:spacing w:after="0"/>
      </w:pPr>
      <w:r>
        <w:continuationSeparator/>
      </w:r>
    </w:p>
  </w:footnote>
  <w:footnote w:type="continuationNotice" w:id="1">
    <w:p w14:paraId="78B897DA" w14:textId="77777777" w:rsidR="00FF2949" w:rsidRDefault="00FF2949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7AFAC" w14:textId="77777777" w:rsidR="006136AC" w:rsidRDefault="00C77511" w:rsidP="00D536CD">
    <w:pPr>
      <w:pStyle w:val="Header"/>
      <w:tabs>
        <w:tab w:val="left" w:pos="3690"/>
      </w:tabs>
    </w:pPr>
    <w:r>
      <w:rPr>
        <w:noProof/>
      </w:rPr>
      <w:drawing>
        <wp:inline distT="0" distB="0" distL="0" distR="0" wp14:anchorId="70682E58" wp14:editId="39A42925">
          <wp:extent cx="1457847" cy="385010"/>
          <wp:effectExtent l="0" t="0" r="3175" b="0"/>
          <wp:docPr id="1022259990" name="Picture 1" descr="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2134699" name="Picture 1" descr="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2800" cy="3942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6AFDC" w14:textId="77777777" w:rsidR="001F486C" w:rsidRPr="00D84DD7" w:rsidRDefault="00661517" w:rsidP="00661517">
    <w:pPr>
      <w:pStyle w:val="Header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B3DDC"/>
    <w:multiLevelType w:val="hybridMultilevel"/>
    <w:tmpl w:val="C6E61E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041F6D"/>
    <w:multiLevelType w:val="hybridMultilevel"/>
    <w:tmpl w:val="98440E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0F236C"/>
    <w:multiLevelType w:val="hybridMultilevel"/>
    <w:tmpl w:val="E6528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3F1BBB"/>
    <w:multiLevelType w:val="hybridMultilevel"/>
    <w:tmpl w:val="0FBC2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F104BE"/>
    <w:multiLevelType w:val="hybridMultilevel"/>
    <w:tmpl w:val="FE687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723D05"/>
    <w:multiLevelType w:val="hybridMultilevel"/>
    <w:tmpl w:val="3BDE2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8D184F"/>
    <w:multiLevelType w:val="hybridMultilevel"/>
    <w:tmpl w:val="0FF208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EC0858"/>
    <w:multiLevelType w:val="hybridMultilevel"/>
    <w:tmpl w:val="82347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F51679"/>
    <w:multiLevelType w:val="hybridMultilevel"/>
    <w:tmpl w:val="B44E85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3818E1"/>
    <w:multiLevelType w:val="hybridMultilevel"/>
    <w:tmpl w:val="50EAA2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CF452A"/>
    <w:multiLevelType w:val="hybridMultilevel"/>
    <w:tmpl w:val="3D80D3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DB6223"/>
    <w:multiLevelType w:val="hybridMultilevel"/>
    <w:tmpl w:val="871809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E12FE3"/>
    <w:multiLevelType w:val="hybridMultilevel"/>
    <w:tmpl w:val="CE1EE3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06F2817"/>
    <w:multiLevelType w:val="hybridMultilevel"/>
    <w:tmpl w:val="BAF83D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42603D"/>
    <w:multiLevelType w:val="hybridMultilevel"/>
    <w:tmpl w:val="31EEF9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701728"/>
    <w:multiLevelType w:val="hybridMultilevel"/>
    <w:tmpl w:val="23387F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A530C2"/>
    <w:multiLevelType w:val="hybridMultilevel"/>
    <w:tmpl w:val="A216B0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0228BE"/>
    <w:multiLevelType w:val="hybridMultilevel"/>
    <w:tmpl w:val="972E28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61B682E"/>
    <w:multiLevelType w:val="hybridMultilevel"/>
    <w:tmpl w:val="0FF208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EC2151"/>
    <w:multiLevelType w:val="hybridMultilevel"/>
    <w:tmpl w:val="C1D6D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327A5D"/>
    <w:multiLevelType w:val="hybridMultilevel"/>
    <w:tmpl w:val="ED64A2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3014EF"/>
    <w:multiLevelType w:val="hybridMultilevel"/>
    <w:tmpl w:val="8E2489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B1F2693"/>
    <w:multiLevelType w:val="hybridMultilevel"/>
    <w:tmpl w:val="0E3C6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2E55AF"/>
    <w:multiLevelType w:val="multilevel"/>
    <w:tmpl w:val="8BE07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C940305"/>
    <w:multiLevelType w:val="multilevel"/>
    <w:tmpl w:val="EA3A7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C9D58A9"/>
    <w:multiLevelType w:val="hybridMultilevel"/>
    <w:tmpl w:val="1D1C4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4093708">
    <w:abstractNumId w:val="6"/>
  </w:num>
  <w:num w:numId="2" w16cid:durableId="807548632">
    <w:abstractNumId w:val="12"/>
  </w:num>
  <w:num w:numId="3" w16cid:durableId="1981959142">
    <w:abstractNumId w:val="18"/>
  </w:num>
  <w:num w:numId="4" w16cid:durableId="422604746">
    <w:abstractNumId w:val="11"/>
  </w:num>
  <w:num w:numId="5" w16cid:durableId="922908563">
    <w:abstractNumId w:val="14"/>
  </w:num>
  <w:num w:numId="6" w16cid:durableId="1697540568">
    <w:abstractNumId w:val="23"/>
  </w:num>
  <w:num w:numId="7" w16cid:durableId="1311862686">
    <w:abstractNumId w:val="16"/>
  </w:num>
  <w:num w:numId="8" w16cid:durableId="1411804611">
    <w:abstractNumId w:val="2"/>
  </w:num>
  <w:num w:numId="9" w16cid:durableId="51271770">
    <w:abstractNumId w:val="9"/>
  </w:num>
  <w:num w:numId="10" w16cid:durableId="1015426587">
    <w:abstractNumId w:val="22"/>
  </w:num>
  <w:num w:numId="11" w16cid:durableId="142965111">
    <w:abstractNumId w:val="1"/>
  </w:num>
  <w:num w:numId="12" w16cid:durableId="1010984589">
    <w:abstractNumId w:val="25"/>
  </w:num>
  <w:num w:numId="13" w16cid:durableId="1138646223">
    <w:abstractNumId w:val="10"/>
  </w:num>
  <w:num w:numId="14" w16cid:durableId="1091462431">
    <w:abstractNumId w:val="7"/>
  </w:num>
  <w:num w:numId="15" w16cid:durableId="239753087">
    <w:abstractNumId w:val="21"/>
  </w:num>
  <w:num w:numId="16" w16cid:durableId="836699863">
    <w:abstractNumId w:val="3"/>
  </w:num>
  <w:num w:numId="17" w16cid:durableId="1678802234">
    <w:abstractNumId w:val="17"/>
  </w:num>
  <w:num w:numId="18" w16cid:durableId="102112141">
    <w:abstractNumId w:val="4"/>
  </w:num>
  <w:num w:numId="19" w16cid:durableId="1564170736">
    <w:abstractNumId w:val="5"/>
  </w:num>
  <w:num w:numId="20" w16cid:durableId="1180582341">
    <w:abstractNumId w:val="8"/>
  </w:num>
  <w:num w:numId="21" w16cid:durableId="1922981523">
    <w:abstractNumId w:val="19"/>
  </w:num>
  <w:num w:numId="22" w16cid:durableId="1492721551">
    <w:abstractNumId w:val="15"/>
  </w:num>
  <w:num w:numId="23" w16cid:durableId="603151118">
    <w:abstractNumId w:val="20"/>
  </w:num>
  <w:num w:numId="24" w16cid:durableId="1410231623">
    <w:abstractNumId w:val="0"/>
  </w:num>
  <w:num w:numId="25" w16cid:durableId="54550272">
    <w:abstractNumId w:val="24"/>
  </w:num>
  <w:num w:numId="26" w16cid:durableId="934632405">
    <w:abstractNumId w:val="1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221" w:allStyles="1" w:customStyles="0" w:latentStyles="0" w:stylesInUse="0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UytDSzNDY3NjIxtjRR0lEKTi0uzszPAykwMq4FAKRUvAktAAAA"/>
  </w:docVars>
  <w:rsids>
    <w:rsidRoot w:val="0044656A"/>
    <w:rsid w:val="000001C6"/>
    <w:rsid w:val="00000EDD"/>
    <w:rsid w:val="000019DB"/>
    <w:rsid w:val="00003035"/>
    <w:rsid w:val="00004508"/>
    <w:rsid w:val="00005DCA"/>
    <w:rsid w:val="00010F25"/>
    <w:rsid w:val="000120B6"/>
    <w:rsid w:val="0001221F"/>
    <w:rsid w:val="00012731"/>
    <w:rsid w:val="000132A3"/>
    <w:rsid w:val="000138E0"/>
    <w:rsid w:val="00016BC7"/>
    <w:rsid w:val="00017037"/>
    <w:rsid w:val="00017C3A"/>
    <w:rsid w:val="00017E9F"/>
    <w:rsid w:val="00020E97"/>
    <w:rsid w:val="00020F55"/>
    <w:rsid w:val="000222EF"/>
    <w:rsid w:val="00022ECE"/>
    <w:rsid w:val="00022F9F"/>
    <w:rsid w:val="00023162"/>
    <w:rsid w:val="000234C5"/>
    <w:rsid w:val="00025222"/>
    <w:rsid w:val="00026AAE"/>
    <w:rsid w:val="00030DE0"/>
    <w:rsid w:val="000310B0"/>
    <w:rsid w:val="00032704"/>
    <w:rsid w:val="00032DE2"/>
    <w:rsid w:val="00033D93"/>
    <w:rsid w:val="000341F6"/>
    <w:rsid w:val="00034588"/>
    <w:rsid w:val="00035895"/>
    <w:rsid w:val="0003676F"/>
    <w:rsid w:val="000408DA"/>
    <w:rsid w:val="00040E4A"/>
    <w:rsid w:val="000423F5"/>
    <w:rsid w:val="000423F8"/>
    <w:rsid w:val="00042EB7"/>
    <w:rsid w:val="00043DAD"/>
    <w:rsid w:val="00043ED4"/>
    <w:rsid w:val="00044243"/>
    <w:rsid w:val="000442A3"/>
    <w:rsid w:val="0004436F"/>
    <w:rsid w:val="00044534"/>
    <w:rsid w:val="00044A09"/>
    <w:rsid w:val="00045A14"/>
    <w:rsid w:val="00045A1C"/>
    <w:rsid w:val="00046902"/>
    <w:rsid w:val="00046A4B"/>
    <w:rsid w:val="00046AD4"/>
    <w:rsid w:val="00047012"/>
    <w:rsid w:val="00050347"/>
    <w:rsid w:val="000515BD"/>
    <w:rsid w:val="00053CBF"/>
    <w:rsid w:val="000548D3"/>
    <w:rsid w:val="00056A75"/>
    <w:rsid w:val="0005754C"/>
    <w:rsid w:val="000575A4"/>
    <w:rsid w:val="000607DE"/>
    <w:rsid w:val="00061998"/>
    <w:rsid w:val="00062B7B"/>
    <w:rsid w:val="00063C91"/>
    <w:rsid w:val="00063CD1"/>
    <w:rsid w:val="00064556"/>
    <w:rsid w:val="000654D1"/>
    <w:rsid w:val="00065A78"/>
    <w:rsid w:val="00066D04"/>
    <w:rsid w:val="0006793B"/>
    <w:rsid w:val="00067E63"/>
    <w:rsid w:val="00071F21"/>
    <w:rsid w:val="000735B0"/>
    <w:rsid w:val="00073869"/>
    <w:rsid w:val="00073A0F"/>
    <w:rsid w:val="00073A18"/>
    <w:rsid w:val="00074155"/>
    <w:rsid w:val="000741CD"/>
    <w:rsid w:val="00075A30"/>
    <w:rsid w:val="0007614A"/>
    <w:rsid w:val="000766E8"/>
    <w:rsid w:val="00080D9D"/>
    <w:rsid w:val="00082FB6"/>
    <w:rsid w:val="00085E06"/>
    <w:rsid w:val="000868ED"/>
    <w:rsid w:val="00086A08"/>
    <w:rsid w:val="00087E17"/>
    <w:rsid w:val="0009102C"/>
    <w:rsid w:val="000927E4"/>
    <w:rsid w:val="00093C03"/>
    <w:rsid w:val="00095B37"/>
    <w:rsid w:val="000964D1"/>
    <w:rsid w:val="0009665A"/>
    <w:rsid w:val="000970D5"/>
    <w:rsid w:val="000971F2"/>
    <w:rsid w:val="0009770F"/>
    <w:rsid w:val="00097CB7"/>
    <w:rsid w:val="00097FD4"/>
    <w:rsid w:val="000A0A19"/>
    <w:rsid w:val="000A0DED"/>
    <w:rsid w:val="000A277B"/>
    <w:rsid w:val="000A343C"/>
    <w:rsid w:val="000A4989"/>
    <w:rsid w:val="000A66D2"/>
    <w:rsid w:val="000B27B7"/>
    <w:rsid w:val="000B2B7D"/>
    <w:rsid w:val="000B2CE1"/>
    <w:rsid w:val="000B326B"/>
    <w:rsid w:val="000B3B63"/>
    <w:rsid w:val="000B3E50"/>
    <w:rsid w:val="000B412F"/>
    <w:rsid w:val="000B5570"/>
    <w:rsid w:val="000C06C3"/>
    <w:rsid w:val="000C253F"/>
    <w:rsid w:val="000C4E13"/>
    <w:rsid w:val="000C61B6"/>
    <w:rsid w:val="000C6D26"/>
    <w:rsid w:val="000C6D61"/>
    <w:rsid w:val="000C7B0F"/>
    <w:rsid w:val="000D0C05"/>
    <w:rsid w:val="000D0C27"/>
    <w:rsid w:val="000D3C14"/>
    <w:rsid w:val="000D3CCE"/>
    <w:rsid w:val="000D414E"/>
    <w:rsid w:val="000D6F85"/>
    <w:rsid w:val="000D76A1"/>
    <w:rsid w:val="000E10A7"/>
    <w:rsid w:val="000E182C"/>
    <w:rsid w:val="000E3717"/>
    <w:rsid w:val="000E58BF"/>
    <w:rsid w:val="000E5C61"/>
    <w:rsid w:val="000E7D6F"/>
    <w:rsid w:val="000F04C9"/>
    <w:rsid w:val="000F266D"/>
    <w:rsid w:val="000F277F"/>
    <w:rsid w:val="000F2ED0"/>
    <w:rsid w:val="000F30F2"/>
    <w:rsid w:val="000F479D"/>
    <w:rsid w:val="000F6A91"/>
    <w:rsid w:val="000F7062"/>
    <w:rsid w:val="00100AC9"/>
    <w:rsid w:val="00100B3F"/>
    <w:rsid w:val="00101085"/>
    <w:rsid w:val="00102317"/>
    <w:rsid w:val="00102E01"/>
    <w:rsid w:val="00105A41"/>
    <w:rsid w:val="0010639F"/>
    <w:rsid w:val="001065E7"/>
    <w:rsid w:val="0010692D"/>
    <w:rsid w:val="00106B89"/>
    <w:rsid w:val="001100B2"/>
    <w:rsid w:val="00111A6E"/>
    <w:rsid w:val="00111DFA"/>
    <w:rsid w:val="00112D3F"/>
    <w:rsid w:val="0011400F"/>
    <w:rsid w:val="00116D26"/>
    <w:rsid w:val="00117A9D"/>
    <w:rsid w:val="00121FAA"/>
    <w:rsid w:val="00123EBF"/>
    <w:rsid w:val="00124EBB"/>
    <w:rsid w:val="001258A7"/>
    <w:rsid w:val="00125A6D"/>
    <w:rsid w:val="0013219C"/>
    <w:rsid w:val="0013378D"/>
    <w:rsid w:val="00135292"/>
    <w:rsid w:val="001360E5"/>
    <w:rsid w:val="00136526"/>
    <w:rsid w:val="00136CCC"/>
    <w:rsid w:val="00137BA5"/>
    <w:rsid w:val="00137C3F"/>
    <w:rsid w:val="00137C7D"/>
    <w:rsid w:val="00141BE9"/>
    <w:rsid w:val="0014241F"/>
    <w:rsid w:val="001441ED"/>
    <w:rsid w:val="0014436C"/>
    <w:rsid w:val="00144A98"/>
    <w:rsid w:val="00145518"/>
    <w:rsid w:val="001501FB"/>
    <w:rsid w:val="0015100D"/>
    <w:rsid w:val="00151353"/>
    <w:rsid w:val="00151360"/>
    <w:rsid w:val="00152110"/>
    <w:rsid w:val="00153DA3"/>
    <w:rsid w:val="00154371"/>
    <w:rsid w:val="00155704"/>
    <w:rsid w:val="00155A1C"/>
    <w:rsid w:val="001560AD"/>
    <w:rsid w:val="00157DCD"/>
    <w:rsid w:val="00161832"/>
    <w:rsid w:val="00162CB6"/>
    <w:rsid w:val="001639F0"/>
    <w:rsid w:val="001673A2"/>
    <w:rsid w:val="001706E4"/>
    <w:rsid w:val="001707A5"/>
    <w:rsid w:val="00170AA2"/>
    <w:rsid w:val="001749BC"/>
    <w:rsid w:val="00175F03"/>
    <w:rsid w:val="001772CA"/>
    <w:rsid w:val="00177C78"/>
    <w:rsid w:val="00177FB2"/>
    <w:rsid w:val="001812AE"/>
    <w:rsid w:val="001816F8"/>
    <w:rsid w:val="00182B23"/>
    <w:rsid w:val="00183261"/>
    <w:rsid w:val="00185B02"/>
    <w:rsid w:val="0018633D"/>
    <w:rsid w:val="00186A3F"/>
    <w:rsid w:val="00186B03"/>
    <w:rsid w:val="0018734D"/>
    <w:rsid w:val="0018765C"/>
    <w:rsid w:val="00187661"/>
    <w:rsid w:val="00187CC4"/>
    <w:rsid w:val="00190E34"/>
    <w:rsid w:val="001913DC"/>
    <w:rsid w:val="0019175B"/>
    <w:rsid w:val="0019258D"/>
    <w:rsid w:val="00192E9C"/>
    <w:rsid w:val="001932BB"/>
    <w:rsid w:val="00193B15"/>
    <w:rsid w:val="001955DE"/>
    <w:rsid w:val="00196D32"/>
    <w:rsid w:val="001A0EA0"/>
    <w:rsid w:val="001A42F8"/>
    <w:rsid w:val="001A574A"/>
    <w:rsid w:val="001A5C61"/>
    <w:rsid w:val="001A732A"/>
    <w:rsid w:val="001A7D0B"/>
    <w:rsid w:val="001B0066"/>
    <w:rsid w:val="001B0A98"/>
    <w:rsid w:val="001B2FA4"/>
    <w:rsid w:val="001B43F3"/>
    <w:rsid w:val="001B4C04"/>
    <w:rsid w:val="001B55FB"/>
    <w:rsid w:val="001B6015"/>
    <w:rsid w:val="001B65DA"/>
    <w:rsid w:val="001B6860"/>
    <w:rsid w:val="001B6D32"/>
    <w:rsid w:val="001C09C6"/>
    <w:rsid w:val="001C1DF2"/>
    <w:rsid w:val="001C266B"/>
    <w:rsid w:val="001C26D2"/>
    <w:rsid w:val="001C2B48"/>
    <w:rsid w:val="001C3E27"/>
    <w:rsid w:val="001C4CD6"/>
    <w:rsid w:val="001C5464"/>
    <w:rsid w:val="001C5873"/>
    <w:rsid w:val="001C73E8"/>
    <w:rsid w:val="001D1127"/>
    <w:rsid w:val="001D4E1B"/>
    <w:rsid w:val="001D54D6"/>
    <w:rsid w:val="001D574E"/>
    <w:rsid w:val="001E03D2"/>
    <w:rsid w:val="001E08C6"/>
    <w:rsid w:val="001E113C"/>
    <w:rsid w:val="001E148B"/>
    <w:rsid w:val="001E29B8"/>
    <w:rsid w:val="001E3194"/>
    <w:rsid w:val="001E55CC"/>
    <w:rsid w:val="001E5EA9"/>
    <w:rsid w:val="001E6CAA"/>
    <w:rsid w:val="001E7A2F"/>
    <w:rsid w:val="001F06B8"/>
    <w:rsid w:val="001F215A"/>
    <w:rsid w:val="001F2484"/>
    <w:rsid w:val="001F31BC"/>
    <w:rsid w:val="001F3BE2"/>
    <w:rsid w:val="001F3FCE"/>
    <w:rsid w:val="001F486C"/>
    <w:rsid w:val="001F5E6F"/>
    <w:rsid w:val="001F60E3"/>
    <w:rsid w:val="001F6423"/>
    <w:rsid w:val="001F7232"/>
    <w:rsid w:val="00200C9C"/>
    <w:rsid w:val="00200E6D"/>
    <w:rsid w:val="00202393"/>
    <w:rsid w:val="00202A36"/>
    <w:rsid w:val="00204120"/>
    <w:rsid w:val="00205B1D"/>
    <w:rsid w:val="00206DE6"/>
    <w:rsid w:val="00206FE8"/>
    <w:rsid w:val="00207B6B"/>
    <w:rsid w:val="00210E6A"/>
    <w:rsid w:val="002113FD"/>
    <w:rsid w:val="00211594"/>
    <w:rsid w:val="00211AB9"/>
    <w:rsid w:val="00212220"/>
    <w:rsid w:val="0021250E"/>
    <w:rsid w:val="002138C5"/>
    <w:rsid w:val="0021515E"/>
    <w:rsid w:val="0021588F"/>
    <w:rsid w:val="00217FCC"/>
    <w:rsid w:val="00221523"/>
    <w:rsid w:val="00221743"/>
    <w:rsid w:val="0022226B"/>
    <w:rsid w:val="00225526"/>
    <w:rsid w:val="002255AD"/>
    <w:rsid w:val="00225E19"/>
    <w:rsid w:val="00225FD7"/>
    <w:rsid w:val="002274CF"/>
    <w:rsid w:val="00227B81"/>
    <w:rsid w:val="00227EE3"/>
    <w:rsid w:val="00230265"/>
    <w:rsid w:val="002310A6"/>
    <w:rsid w:val="00231A08"/>
    <w:rsid w:val="00233A29"/>
    <w:rsid w:val="002347B0"/>
    <w:rsid w:val="00234915"/>
    <w:rsid w:val="0023589E"/>
    <w:rsid w:val="0023597E"/>
    <w:rsid w:val="00236E1C"/>
    <w:rsid w:val="00237306"/>
    <w:rsid w:val="00240053"/>
    <w:rsid w:val="00240362"/>
    <w:rsid w:val="002405E3"/>
    <w:rsid w:val="002409F6"/>
    <w:rsid w:val="00241BA8"/>
    <w:rsid w:val="00242376"/>
    <w:rsid w:val="00243EF7"/>
    <w:rsid w:val="002452DB"/>
    <w:rsid w:val="00246123"/>
    <w:rsid w:val="002467BA"/>
    <w:rsid w:val="00246DD4"/>
    <w:rsid w:val="002520E0"/>
    <w:rsid w:val="002523FA"/>
    <w:rsid w:val="00253D48"/>
    <w:rsid w:val="00254251"/>
    <w:rsid w:val="002546D8"/>
    <w:rsid w:val="00255B4A"/>
    <w:rsid w:val="002567B9"/>
    <w:rsid w:val="00256BBA"/>
    <w:rsid w:val="00257A33"/>
    <w:rsid w:val="00260608"/>
    <w:rsid w:val="002606B8"/>
    <w:rsid w:val="00261512"/>
    <w:rsid w:val="00261531"/>
    <w:rsid w:val="00261804"/>
    <w:rsid w:val="00264BA5"/>
    <w:rsid w:val="002650D0"/>
    <w:rsid w:val="002661E7"/>
    <w:rsid w:val="00267662"/>
    <w:rsid w:val="002709CC"/>
    <w:rsid w:val="0027123A"/>
    <w:rsid w:val="0027399C"/>
    <w:rsid w:val="00273F8C"/>
    <w:rsid w:val="00275D27"/>
    <w:rsid w:val="00277E8A"/>
    <w:rsid w:val="0028039B"/>
    <w:rsid w:val="00281AB4"/>
    <w:rsid w:val="002823DF"/>
    <w:rsid w:val="00282641"/>
    <w:rsid w:val="002828BE"/>
    <w:rsid w:val="00282F2E"/>
    <w:rsid w:val="002835AD"/>
    <w:rsid w:val="0028465D"/>
    <w:rsid w:val="0028531D"/>
    <w:rsid w:val="0028728E"/>
    <w:rsid w:val="002873CA"/>
    <w:rsid w:val="00287A17"/>
    <w:rsid w:val="00290459"/>
    <w:rsid w:val="00290F33"/>
    <w:rsid w:val="0029256D"/>
    <w:rsid w:val="00292CA9"/>
    <w:rsid w:val="00292E86"/>
    <w:rsid w:val="002935A1"/>
    <w:rsid w:val="00293DC0"/>
    <w:rsid w:val="00294FB2"/>
    <w:rsid w:val="002958AD"/>
    <w:rsid w:val="0029590E"/>
    <w:rsid w:val="00296B14"/>
    <w:rsid w:val="002A02AC"/>
    <w:rsid w:val="002A12FA"/>
    <w:rsid w:val="002A2C64"/>
    <w:rsid w:val="002A4357"/>
    <w:rsid w:val="002A60EE"/>
    <w:rsid w:val="002B0804"/>
    <w:rsid w:val="002B10D4"/>
    <w:rsid w:val="002B1C2B"/>
    <w:rsid w:val="002B2CF9"/>
    <w:rsid w:val="002B2FF2"/>
    <w:rsid w:val="002B58BB"/>
    <w:rsid w:val="002B5B92"/>
    <w:rsid w:val="002B63C2"/>
    <w:rsid w:val="002B6897"/>
    <w:rsid w:val="002B698E"/>
    <w:rsid w:val="002B6C92"/>
    <w:rsid w:val="002B7AB7"/>
    <w:rsid w:val="002C059A"/>
    <w:rsid w:val="002C06BD"/>
    <w:rsid w:val="002C1CE8"/>
    <w:rsid w:val="002C29A2"/>
    <w:rsid w:val="002C2ACA"/>
    <w:rsid w:val="002C2C9F"/>
    <w:rsid w:val="002C2D7A"/>
    <w:rsid w:val="002C3010"/>
    <w:rsid w:val="002C3F70"/>
    <w:rsid w:val="002C4B70"/>
    <w:rsid w:val="002C5207"/>
    <w:rsid w:val="002C5A78"/>
    <w:rsid w:val="002D070C"/>
    <w:rsid w:val="002D1305"/>
    <w:rsid w:val="002D13A0"/>
    <w:rsid w:val="002D1545"/>
    <w:rsid w:val="002D195C"/>
    <w:rsid w:val="002D1DB1"/>
    <w:rsid w:val="002D40FF"/>
    <w:rsid w:val="002D45A3"/>
    <w:rsid w:val="002D467E"/>
    <w:rsid w:val="002D53B8"/>
    <w:rsid w:val="002D6C7D"/>
    <w:rsid w:val="002E01A2"/>
    <w:rsid w:val="002E08B5"/>
    <w:rsid w:val="002E0B77"/>
    <w:rsid w:val="002E1BBE"/>
    <w:rsid w:val="002E1EFC"/>
    <w:rsid w:val="002E21B5"/>
    <w:rsid w:val="002E2248"/>
    <w:rsid w:val="002E3FD6"/>
    <w:rsid w:val="002E560A"/>
    <w:rsid w:val="002E5ABB"/>
    <w:rsid w:val="002E6433"/>
    <w:rsid w:val="002F126B"/>
    <w:rsid w:val="002F18DA"/>
    <w:rsid w:val="002F2F50"/>
    <w:rsid w:val="002F3356"/>
    <w:rsid w:val="002F3CFB"/>
    <w:rsid w:val="002F43A8"/>
    <w:rsid w:val="002F512F"/>
    <w:rsid w:val="002F51DF"/>
    <w:rsid w:val="002F6EC9"/>
    <w:rsid w:val="002F78E3"/>
    <w:rsid w:val="00300A7C"/>
    <w:rsid w:val="00301019"/>
    <w:rsid w:val="00301C5D"/>
    <w:rsid w:val="003033F3"/>
    <w:rsid w:val="00304613"/>
    <w:rsid w:val="00304DF6"/>
    <w:rsid w:val="003060F6"/>
    <w:rsid w:val="003068C9"/>
    <w:rsid w:val="0030734B"/>
    <w:rsid w:val="00307CE3"/>
    <w:rsid w:val="003205A6"/>
    <w:rsid w:val="00320898"/>
    <w:rsid w:val="00321596"/>
    <w:rsid w:val="00321DD7"/>
    <w:rsid w:val="0032217F"/>
    <w:rsid w:val="00323434"/>
    <w:rsid w:val="00323D18"/>
    <w:rsid w:val="003242D3"/>
    <w:rsid w:val="00325556"/>
    <w:rsid w:val="00326200"/>
    <w:rsid w:val="00326503"/>
    <w:rsid w:val="003266A6"/>
    <w:rsid w:val="00331B53"/>
    <w:rsid w:val="00333F84"/>
    <w:rsid w:val="003346F2"/>
    <w:rsid w:val="0033475D"/>
    <w:rsid w:val="00335887"/>
    <w:rsid w:val="00335DE7"/>
    <w:rsid w:val="00337890"/>
    <w:rsid w:val="00340D2E"/>
    <w:rsid w:val="00341A5F"/>
    <w:rsid w:val="003425D3"/>
    <w:rsid w:val="00342A74"/>
    <w:rsid w:val="00343747"/>
    <w:rsid w:val="0034404E"/>
    <w:rsid w:val="00345269"/>
    <w:rsid w:val="003454BD"/>
    <w:rsid w:val="00345E5B"/>
    <w:rsid w:val="00346888"/>
    <w:rsid w:val="00347039"/>
    <w:rsid w:val="003472CE"/>
    <w:rsid w:val="0035402D"/>
    <w:rsid w:val="00354134"/>
    <w:rsid w:val="00354B42"/>
    <w:rsid w:val="00355EC2"/>
    <w:rsid w:val="0035629D"/>
    <w:rsid w:val="00357249"/>
    <w:rsid w:val="003577A7"/>
    <w:rsid w:val="003577D8"/>
    <w:rsid w:val="00360104"/>
    <w:rsid w:val="00360298"/>
    <w:rsid w:val="0036029E"/>
    <w:rsid w:val="0036085F"/>
    <w:rsid w:val="00361133"/>
    <w:rsid w:val="00361D71"/>
    <w:rsid w:val="00361E08"/>
    <w:rsid w:val="003624D7"/>
    <w:rsid w:val="00362C19"/>
    <w:rsid w:val="00363CF6"/>
    <w:rsid w:val="003650AF"/>
    <w:rsid w:val="0036575E"/>
    <w:rsid w:val="00367760"/>
    <w:rsid w:val="00367C6D"/>
    <w:rsid w:val="00367E6C"/>
    <w:rsid w:val="00370CB7"/>
    <w:rsid w:val="003712C4"/>
    <w:rsid w:val="00373772"/>
    <w:rsid w:val="0037425E"/>
    <w:rsid w:val="00375192"/>
    <w:rsid w:val="003767DB"/>
    <w:rsid w:val="00377AA5"/>
    <w:rsid w:val="00380C7C"/>
    <w:rsid w:val="00381E70"/>
    <w:rsid w:val="00382B8B"/>
    <w:rsid w:val="003841B6"/>
    <w:rsid w:val="00385EF9"/>
    <w:rsid w:val="0038630D"/>
    <w:rsid w:val="00387E96"/>
    <w:rsid w:val="0039012F"/>
    <w:rsid w:val="003917A9"/>
    <w:rsid w:val="00392406"/>
    <w:rsid w:val="00392D96"/>
    <w:rsid w:val="00396D11"/>
    <w:rsid w:val="00397916"/>
    <w:rsid w:val="00397F38"/>
    <w:rsid w:val="003A1B09"/>
    <w:rsid w:val="003A69B9"/>
    <w:rsid w:val="003A6BFB"/>
    <w:rsid w:val="003A6D7C"/>
    <w:rsid w:val="003A727A"/>
    <w:rsid w:val="003B1E8B"/>
    <w:rsid w:val="003B307E"/>
    <w:rsid w:val="003B32B8"/>
    <w:rsid w:val="003B4664"/>
    <w:rsid w:val="003B5077"/>
    <w:rsid w:val="003B6A0B"/>
    <w:rsid w:val="003B7302"/>
    <w:rsid w:val="003B79FE"/>
    <w:rsid w:val="003C134C"/>
    <w:rsid w:val="003C1374"/>
    <w:rsid w:val="003C1C99"/>
    <w:rsid w:val="003C48BE"/>
    <w:rsid w:val="003C68CE"/>
    <w:rsid w:val="003C7308"/>
    <w:rsid w:val="003C7F0D"/>
    <w:rsid w:val="003D130D"/>
    <w:rsid w:val="003D206A"/>
    <w:rsid w:val="003D3A15"/>
    <w:rsid w:val="003D49A1"/>
    <w:rsid w:val="003D7FD7"/>
    <w:rsid w:val="003E0927"/>
    <w:rsid w:val="003E1630"/>
    <w:rsid w:val="003E1BD5"/>
    <w:rsid w:val="003E1E5F"/>
    <w:rsid w:val="003E244D"/>
    <w:rsid w:val="003E2A47"/>
    <w:rsid w:val="003E2B95"/>
    <w:rsid w:val="003E3E1A"/>
    <w:rsid w:val="003E4053"/>
    <w:rsid w:val="003E52CA"/>
    <w:rsid w:val="003E587E"/>
    <w:rsid w:val="003F098D"/>
    <w:rsid w:val="003F1A80"/>
    <w:rsid w:val="003F2477"/>
    <w:rsid w:val="003F2763"/>
    <w:rsid w:val="003F2BD4"/>
    <w:rsid w:val="003F2EB2"/>
    <w:rsid w:val="003F4DB3"/>
    <w:rsid w:val="003F7347"/>
    <w:rsid w:val="004004E7"/>
    <w:rsid w:val="00401D47"/>
    <w:rsid w:val="004028A5"/>
    <w:rsid w:val="00403F5B"/>
    <w:rsid w:val="004042DA"/>
    <w:rsid w:val="00404B17"/>
    <w:rsid w:val="00406210"/>
    <w:rsid w:val="0040703B"/>
    <w:rsid w:val="00407351"/>
    <w:rsid w:val="00407A3F"/>
    <w:rsid w:val="00410495"/>
    <w:rsid w:val="00410D15"/>
    <w:rsid w:val="004110A6"/>
    <w:rsid w:val="00411103"/>
    <w:rsid w:val="00412148"/>
    <w:rsid w:val="004125F0"/>
    <w:rsid w:val="00413DD2"/>
    <w:rsid w:val="004165AE"/>
    <w:rsid w:val="00416A55"/>
    <w:rsid w:val="00421030"/>
    <w:rsid w:val="004218C8"/>
    <w:rsid w:val="00423803"/>
    <w:rsid w:val="00423F79"/>
    <w:rsid w:val="00424559"/>
    <w:rsid w:val="004248B5"/>
    <w:rsid w:val="00425868"/>
    <w:rsid w:val="00426286"/>
    <w:rsid w:val="004267BB"/>
    <w:rsid w:val="00430111"/>
    <w:rsid w:val="004308FF"/>
    <w:rsid w:val="00432B70"/>
    <w:rsid w:val="00433224"/>
    <w:rsid w:val="0043333E"/>
    <w:rsid w:val="00433FCB"/>
    <w:rsid w:val="00434A5D"/>
    <w:rsid w:val="00434BAE"/>
    <w:rsid w:val="00435EA5"/>
    <w:rsid w:val="00436477"/>
    <w:rsid w:val="00436AEA"/>
    <w:rsid w:val="00441076"/>
    <w:rsid w:val="00441F65"/>
    <w:rsid w:val="0044281F"/>
    <w:rsid w:val="00442EDB"/>
    <w:rsid w:val="004456E5"/>
    <w:rsid w:val="004458C1"/>
    <w:rsid w:val="00445E11"/>
    <w:rsid w:val="0044656A"/>
    <w:rsid w:val="00446AA6"/>
    <w:rsid w:val="00447A1B"/>
    <w:rsid w:val="004502F2"/>
    <w:rsid w:val="00450E76"/>
    <w:rsid w:val="00451303"/>
    <w:rsid w:val="00451E16"/>
    <w:rsid w:val="00451E9A"/>
    <w:rsid w:val="00457474"/>
    <w:rsid w:val="00457D5D"/>
    <w:rsid w:val="00457F15"/>
    <w:rsid w:val="0046271A"/>
    <w:rsid w:val="00465543"/>
    <w:rsid w:val="00465E72"/>
    <w:rsid w:val="0046644E"/>
    <w:rsid w:val="00467370"/>
    <w:rsid w:val="00467D6F"/>
    <w:rsid w:val="004701BA"/>
    <w:rsid w:val="00471316"/>
    <w:rsid w:val="004713AB"/>
    <w:rsid w:val="00472FF9"/>
    <w:rsid w:val="004738F4"/>
    <w:rsid w:val="00473D95"/>
    <w:rsid w:val="00474057"/>
    <w:rsid w:val="00474CED"/>
    <w:rsid w:val="00475D72"/>
    <w:rsid w:val="00475DD3"/>
    <w:rsid w:val="00480088"/>
    <w:rsid w:val="004836B4"/>
    <w:rsid w:val="00484D73"/>
    <w:rsid w:val="00485EDD"/>
    <w:rsid w:val="00486415"/>
    <w:rsid w:val="0048648F"/>
    <w:rsid w:val="004873A2"/>
    <w:rsid w:val="00487B71"/>
    <w:rsid w:val="00487DB7"/>
    <w:rsid w:val="00487DEB"/>
    <w:rsid w:val="00487E2A"/>
    <w:rsid w:val="00490BBD"/>
    <w:rsid w:val="00491C84"/>
    <w:rsid w:val="00493902"/>
    <w:rsid w:val="00493C14"/>
    <w:rsid w:val="00493DF0"/>
    <w:rsid w:val="004945A2"/>
    <w:rsid w:val="004954F1"/>
    <w:rsid w:val="0049563A"/>
    <w:rsid w:val="004956A5"/>
    <w:rsid w:val="00495E8D"/>
    <w:rsid w:val="00496A15"/>
    <w:rsid w:val="004A0AC1"/>
    <w:rsid w:val="004A2543"/>
    <w:rsid w:val="004A27EE"/>
    <w:rsid w:val="004A2C0D"/>
    <w:rsid w:val="004A2FD2"/>
    <w:rsid w:val="004A5531"/>
    <w:rsid w:val="004A6319"/>
    <w:rsid w:val="004B07B6"/>
    <w:rsid w:val="004B0E42"/>
    <w:rsid w:val="004B111B"/>
    <w:rsid w:val="004B24D6"/>
    <w:rsid w:val="004B3132"/>
    <w:rsid w:val="004B3AA4"/>
    <w:rsid w:val="004B3B16"/>
    <w:rsid w:val="004B47D6"/>
    <w:rsid w:val="004B728D"/>
    <w:rsid w:val="004C02B2"/>
    <w:rsid w:val="004C0828"/>
    <w:rsid w:val="004C1CE2"/>
    <w:rsid w:val="004C20C6"/>
    <w:rsid w:val="004C2F35"/>
    <w:rsid w:val="004C3081"/>
    <w:rsid w:val="004C39B3"/>
    <w:rsid w:val="004C5378"/>
    <w:rsid w:val="004D1DD3"/>
    <w:rsid w:val="004D2FAB"/>
    <w:rsid w:val="004D3055"/>
    <w:rsid w:val="004D337E"/>
    <w:rsid w:val="004D3632"/>
    <w:rsid w:val="004D36EA"/>
    <w:rsid w:val="004D7542"/>
    <w:rsid w:val="004E0E45"/>
    <w:rsid w:val="004E1CA9"/>
    <w:rsid w:val="004E1EB0"/>
    <w:rsid w:val="004E2FEE"/>
    <w:rsid w:val="004E3F46"/>
    <w:rsid w:val="004E4D7B"/>
    <w:rsid w:val="004E510A"/>
    <w:rsid w:val="004E52C7"/>
    <w:rsid w:val="004E56AE"/>
    <w:rsid w:val="004E5FA6"/>
    <w:rsid w:val="004E6498"/>
    <w:rsid w:val="004E67D3"/>
    <w:rsid w:val="004E6D46"/>
    <w:rsid w:val="004E7AD1"/>
    <w:rsid w:val="004F017F"/>
    <w:rsid w:val="004F0323"/>
    <w:rsid w:val="004F03AF"/>
    <w:rsid w:val="004F064C"/>
    <w:rsid w:val="004F0BE3"/>
    <w:rsid w:val="004F10E9"/>
    <w:rsid w:val="004F1A0E"/>
    <w:rsid w:val="004F1E7C"/>
    <w:rsid w:val="004F23FC"/>
    <w:rsid w:val="004F795E"/>
    <w:rsid w:val="004F7C83"/>
    <w:rsid w:val="00500083"/>
    <w:rsid w:val="005005F2"/>
    <w:rsid w:val="00501C93"/>
    <w:rsid w:val="00502477"/>
    <w:rsid w:val="0050306A"/>
    <w:rsid w:val="00503E5E"/>
    <w:rsid w:val="00503E97"/>
    <w:rsid w:val="00504AAE"/>
    <w:rsid w:val="00505712"/>
    <w:rsid w:val="00505F68"/>
    <w:rsid w:val="00506DCF"/>
    <w:rsid w:val="005101D2"/>
    <w:rsid w:val="005103BC"/>
    <w:rsid w:val="005106C9"/>
    <w:rsid w:val="00510CF4"/>
    <w:rsid w:val="005110A3"/>
    <w:rsid w:val="00512C5D"/>
    <w:rsid w:val="00515842"/>
    <w:rsid w:val="005166D5"/>
    <w:rsid w:val="005218FA"/>
    <w:rsid w:val="005231FD"/>
    <w:rsid w:val="00523C45"/>
    <w:rsid w:val="005242CE"/>
    <w:rsid w:val="00524EBB"/>
    <w:rsid w:val="005276B7"/>
    <w:rsid w:val="00530305"/>
    <w:rsid w:val="005303B4"/>
    <w:rsid w:val="00532080"/>
    <w:rsid w:val="00532117"/>
    <w:rsid w:val="00536382"/>
    <w:rsid w:val="005366BC"/>
    <w:rsid w:val="005367CF"/>
    <w:rsid w:val="00537CD0"/>
    <w:rsid w:val="00540284"/>
    <w:rsid w:val="00540542"/>
    <w:rsid w:val="0054122A"/>
    <w:rsid w:val="005414A9"/>
    <w:rsid w:val="005428D9"/>
    <w:rsid w:val="0054294A"/>
    <w:rsid w:val="00543C81"/>
    <w:rsid w:val="00544C40"/>
    <w:rsid w:val="00545C90"/>
    <w:rsid w:val="00545F32"/>
    <w:rsid w:val="00547AE9"/>
    <w:rsid w:val="0055004F"/>
    <w:rsid w:val="0055022E"/>
    <w:rsid w:val="00553054"/>
    <w:rsid w:val="00553523"/>
    <w:rsid w:val="005545ED"/>
    <w:rsid w:val="00560341"/>
    <w:rsid w:val="00562132"/>
    <w:rsid w:val="0056264D"/>
    <w:rsid w:val="00562734"/>
    <w:rsid w:val="00562BAD"/>
    <w:rsid w:val="00563643"/>
    <w:rsid w:val="005637E4"/>
    <w:rsid w:val="005665E0"/>
    <w:rsid w:val="00566BFF"/>
    <w:rsid w:val="00567B02"/>
    <w:rsid w:val="00570C88"/>
    <w:rsid w:val="00571400"/>
    <w:rsid w:val="005716B4"/>
    <w:rsid w:val="005739D7"/>
    <w:rsid w:val="00573C7B"/>
    <w:rsid w:val="00575631"/>
    <w:rsid w:val="00576A61"/>
    <w:rsid w:val="0057707B"/>
    <w:rsid w:val="00577426"/>
    <w:rsid w:val="00581E9C"/>
    <w:rsid w:val="005834A8"/>
    <w:rsid w:val="0058402D"/>
    <w:rsid w:val="00585163"/>
    <w:rsid w:val="005852BF"/>
    <w:rsid w:val="00585862"/>
    <w:rsid w:val="00586124"/>
    <w:rsid w:val="0058675D"/>
    <w:rsid w:val="00586E39"/>
    <w:rsid w:val="00587865"/>
    <w:rsid w:val="00587EC3"/>
    <w:rsid w:val="00590B27"/>
    <w:rsid w:val="005916EC"/>
    <w:rsid w:val="00591DAA"/>
    <w:rsid w:val="0059301D"/>
    <w:rsid w:val="00594163"/>
    <w:rsid w:val="00594406"/>
    <w:rsid w:val="00595BEB"/>
    <w:rsid w:val="0059663C"/>
    <w:rsid w:val="00596AC5"/>
    <w:rsid w:val="0059765B"/>
    <w:rsid w:val="00597770"/>
    <w:rsid w:val="005978C8"/>
    <w:rsid w:val="005A0486"/>
    <w:rsid w:val="005A2003"/>
    <w:rsid w:val="005A32DD"/>
    <w:rsid w:val="005A50BE"/>
    <w:rsid w:val="005A5134"/>
    <w:rsid w:val="005A5D08"/>
    <w:rsid w:val="005A61E5"/>
    <w:rsid w:val="005A66D9"/>
    <w:rsid w:val="005A69F9"/>
    <w:rsid w:val="005A749B"/>
    <w:rsid w:val="005A75E0"/>
    <w:rsid w:val="005A7ED7"/>
    <w:rsid w:val="005B2CD6"/>
    <w:rsid w:val="005B31D9"/>
    <w:rsid w:val="005B3416"/>
    <w:rsid w:val="005B4A1A"/>
    <w:rsid w:val="005B5138"/>
    <w:rsid w:val="005B5B21"/>
    <w:rsid w:val="005B5D5A"/>
    <w:rsid w:val="005B5EC8"/>
    <w:rsid w:val="005B759C"/>
    <w:rsid w:val="005B77B3"/>
    <w:rsid w:val="005B7801"/>
    <w:rsid w:val="005C0BEF"/>
    <w:rsid w:val="005C1D8F"/>
    <w:rsid w:val="005C2C86"/>
    <w:rsid w:val="005C39C6"/>
    <w:rsid w:val="005C45DF"/>
    <w:rsid w:val="005C53D3"/>
    <w:rsid w:val="005C6A80"/>
    <w:rsid w:val="005C724F"/>
    <w:rsid w:val="005C78C1"/>
    <w:rsid w:val="005D03A2"/>
    <w:rsid w:val="005D04E7"/>
    <w:rsid w:val="005D0ABA"/>
    <w:rsid w:val="005D0B56"/>
    <w:rsid w:val="005D0D9B"/>
    <w:rsid w:val="005D108B"/>
    <w:rsid w:val="005D1261"/>
    <w:rsid w:val="005D293C"/>
    <w:rsid w:val="005D2FCC"/>
    <w:rsid w:val="005D47A7"/>
    <w:rsid w:val="005D4BD8"/>
    <w:rsid w:val="005D521F"/>
    <w:rsid w:val="005D6CAA"/>
    <w:rsid w:val="005D7483"/>
    <w:rsid w:val="005E0453"/>
    <w:rsid w:val="005E0456"/>
    <w:rsid w:val="005E04E4"/>
    <w:rsid w:val="005E1585"/>
    <w:rsid w:val="005E1CB1"/>
    <w:rsid w:val="005E1EB3"/>
    <w:rsid w:val="005E26C7"/>
    <w:rsid w:val="005E4EDB"/>
    <w:rsid w:val="005E5318"/>
    <w:rsid w:val="005E53F8"/>
    <w:rsid w:val="005E5C1F"/>
    <w:rsid w:val="005F04EC"/>
    <w:rsid w:val="005F05F1"/>
    <w:rsid w:val="005F1063"/>
    <w:rsid w:val="005F18E4"/>
    <w:rsid w:val="005F370B"/>
    <w:rsid w:val="005F3E86"/>
    <w:rsid w:val="005F3F8A"/>
    <w:rsid w:val="005F40B3"/>
    <w:rsid w:val="005F4E30"/>
    <w:rsid w:val="005F56CF"/>
    <w:rsid w:val="005F570F"/>
    <w:rsid w:val="005F5D06"/>
    <w:rsid w:val="005F6737"/>
    <w:rsid w:val="005F7339"/>
    <w:rsid w:val="005F744E"/>
    <w:rsid w:val="005F75CA"/>
    <w:rsid w:val="005F795A"/>
    <w:rsid w:val="0060395E"/>
    <w:rsid w:val="00603998"/>
    <w:rsid w:val="0060557E"/>
    <w:rsid w:val="00605673"/>
    <w:rsid w:val="00605E71"/>
    <w:rsid w:val="00606071"/>
    <w:rsid w:val="006075F6"/>
    <w:rsid w:val="00607A35"/>
    <w:rsid w:val="00607CB8"/>
    <w:rsid w:val="0061051E"/>
    <w:rsid w:val="00611450"/>
    <w:rsid w:val="00611F97"/>
    <w:rsid w:val="0061225B"/>
    <w:rsid w:val="006136AC"/>
    <w:rsid w:val="00613B30"/>
    <w:rsid w:val="006141CE"/>
    <w:rsid w:val="00614A02"/>
    <w:rsid w:val="00622607"/>
    <w:rsid w:val="006232C1"/>
    <w:rsid w:val="006235E8"/>
    <w:rsid w:val="006237A7"/>
    <w:rsid w:val="006247F3"/>
    <w:rsid w:val="00625625"/>
    <w:rsid w:val="0062604F"/>
    <w:rsid w:val="0062621D"/>
    <w:rsid w:val="00626F67"/>
    <w:rsid w:val="006278CC"/>
    <w:rsid w:val="00632FA9"/>
    <w:rsid w:val="00634467"/>
    <w:rsid w:val="00634660"/>
    <w:rsid w:val="00635DAF"/>
    <w:rsid w:val="00636137"/>
    <w:rsid w:val="00636F8C"/>
    <w:rsid w:val="00636FFA"/>
    <w:rsid w:val="00640316"/>
    <w:rsid w:val="00640404"/>
    <w:rsid w:val="00640ACA"/>
    <w:rsid w:val="00642AF7"/>
    <w:rsid w:val="00643E3B"/>
    <w:rsid w:val="006452E7"/>
    <w:rsid w:val="006454C7"/>
    <w:rsid w:val="00645915"/>
    <w:rsid w:val="006471D7"/>
    <w:rsid w:val="0065082A"/>
    <w:rsid w:val="00651E7C"/>
    <w:rsid w:val="00652A55"/>
    <w:rsid w:val="00653CBF"/>
    <w:rsid w:val="00654097"/>
    <w:rsid w:val="00656D36"/>
    <w:rsid w:val="00657015"/>
    <w:rsid w:val="00657728"/>
    <w:rsid w:val="00660614"/>
    <w:rsid w:val="00661517"/>
    <w:rsid w:val="006617A3"/>
    <w:rsid w:val="00661F72"/>
    <w:rsid w:val="006621A2"/>
    <w:rsid w:val="00663B5E"/>
    <w:rsid w:val="006653D7"/>
    <w:rsid w:val="00665B66"/>
    <w:rsid w:val="006662E0"/>
    <w:rsid w:val="006670FE"/>
    <w:rsid w:val="00667DE3"/>
    <w:rsid w:val="0067121E"/>
    <w:rsid w:val="00671245"/>
    <w:rsid w:val="00671391"/>
    <w:rsid w:val="00671948"/>
    <w:rsid w:val="00671BD1"/>
    <w:rsid w:val="00671F43"/>
    <w:rsid w:val="00673361"/>
    <w:rsid w:val="00674512"/>
    <w:rsid w:val="0067461A"/>
    <w:rsid w:val="00674889"/>
    <w:rsid w:val="00675820"/>
    <w:rsid w:val="0067591D"/>
    <w:rsid w:val="00675A98"/>
    <w:rsid w:val="006800D2"/>
    <w:rsid w:val="00681BFB"/>
    <w:rsid w:val="006827B9"/>
    <w:rsid w:val="00683C02"/>
    <w:rsid w:val="0068427C"/>
    <w:rsid w:val="006857BE"/>
    <w:rsid w:val="0068791E"/>
    <w:rsid w:val="0069022F"/>
    <w:rsid w:val="0069159A"/>
    <w:rsid w:val="006937ED"/>
    <w:rsid w:val="00693F94"/>
    <w:rsid w:val="00694215"/>
    <w:rsid w:val="0069527F"/>
    <w:rsid w:val="00695E51"/>
    <w:rsid w:val="006969D5"/>
    <w:rsid w:val="0069765E"/>
    <w:rsid w:val="006A0CA6"/>
    <w:rsid w:val="006A1849"/>
    <w:rsid w:val="006A2750"/>
    <w:rsid w:val="006A3300"/>
    <w:rsid w:val="006A5AA0"/>
    <w:rsid w:val="006A6A13"/>
    <w:rsid w:val="006B0216"/>
    <w:rsid w:val="006B0621"/>
    <w:rsid w:val="006B0F39"/>
    <w:rsid w:val="006B1021"/>
    <w:rsid w:val="006B277A"/>
    <w:rsid w:val="006B5941"/>
    <w:rsid w:val="006B5C31"/>
    <w:rsid w:val="006B5C9E"/>
    <w:rsid w:val="006B63F0"/>
    <w:rsid w:val="006B714C"/>
    <w:rsid w:val="006B77AA"/>
    <w:rsid w:val="006C1266"/>
    <w:rsid w:val="006C14DF"/>
    <w:rsid w:val="006C1957"/>
    <w:rsid w:val="006C1F2C"/>
    <w:rsid w:val="006C20F3"/>
    <w:rsid w:val="006C2A0A"/>
    <w:rsid w:val="006C3A00"/>
    <w:rsid w:val="006D1AEF"/>
    <w:rsid w:val="006D3514"/>
    <w:rsid w:val="006D3B54"/>
    <w:rsid w:val="006D4BD6"/>
    <w:rsid w:val="006D63CE"/>
    <w:rsid w:val="006D6A09"/>
    <w:rsid w:val="006E11BD"/>
    <w:rsid w:val="006E2167"/>
    <w:rsid w:val="006E22B2"/>
    <w:rsid w:val="006E231C"/>
    <w:rsid w:val="006E3579"/>
    <w:rsid w:val="006E38EE"/>
    <w:rsid w:val="006E3A15"/>
    <w:rsid w:val="006E3C15"/>
    <w:rsid w:val="006E425F"/>
    <w:rsid w:val="006E56E9"/>
    <w:rsid w:val="006E59BF"/>
    <w:rsid w:val="006E6217"/>
    <w:rsid w:val="006E637C"/>
    <w:rsid w:val="006E7F76"/>
    <w:rsid w:val="006F0965"/>
    <w:rsid w:val="006F0C9E"/>
    <w:rsid w:val="006F1B55"/>
    <w:rsid w:val="006F269F"/>
    <w:rsid w:val="006F3B2D"/>
    <w:rsid w:val="006F4428"/>
    <w:rsid w:val="006F597B"/>
    <w:rsid w:val="006F671A"/>
    <w:rsid w:val="006F7571"/>
    <w:rsid w:val="00702233"/>
    <w:rsid w:val="0070440F"/>
    <w:rsid w:val="00704FB1"/>
    <w:rsid w:val="0070564A"/>
    <w:rsid w:val="00707A7A"/>
    <w:rsid w:val="007103FD"/>
    <w:rsid w:val="00710445"/>
    <w:rsid w:val="00711B03"/>
    <w:rsid w:val="00712331"/>
    <w:rsid w:val="00712A34"/>
    <w:rsid w:val="00713507"/>
    <w:rsid w:val="007141CC"/>
    <w:rsid w:val="007160AB"/>
    <w:rsid w:val="007170DB"/>
    <w:rsid w:val="00717435"/>
    <w:rsid w:val="007206AB"/>
    <w:rsid w:val="00721CAF"/>
    <w:rsid w:val="007229E4"/>
    <w:rsid w:val="00722CF0"/>
    <w:rsid w:val="007238C1"/>
    <w:rsid w:val="00723D92"/>
    <w:rsid w:val="007245B1"/>
    <w:rsid w:val="00726754"/>
    <w:rsid w:val="00726C07"/>
    <w:rsid w:val="00726C8A"/>
    <w:rsid w:val="00727A9D"/>
    <w:rsid w:val="007302BF"/>
    <w:rsid w:val="0073083D"/>
    <w:rsid w:val="007316B1"/>
    <w:rsid w:val="007325BD"/>
    <w:rsid w:val="00732906"/>
    <w:rsid w:val="0073456C"/>
    <w:rsid w:val="0073512A"/>
    <w:rsid w:val="00735831"/>
    <w:rsid w:val="00736181"/>
    <w:rsid w:val="007368CE"/>
    <w:rsid w:val="00736E7D"/>
    <w:rsid w:val="007400AD"/>
    <w:rsid w:val="0074041A"/>
    <w:rsid w:val="00742A47"/>
    <w:rsid w:val="00742E14"/>
    <w:rsid w:val="007457EA"/>
    <w:rsid w:val="00745C21"/>
    <w:rsid w:val="00745E49"/>
    <w:rsid w:val="0074630B"/>
    <w:rsid w:val="00747A4F"/>
    <w:rsid w:val="007504BA"/>
    <w:rsid w:val="00750A6E"/>
    <w:rsid w:val="00751818"/>
    <w:rsid w:val="00751CD2"/>
    <w:rsid w:val="0075281A"/>
    <w:rsid w:val="00752A8C"/>
    <w:rsid w:val="00754680"/>
    <w:rsid w:val="00754B60"/>
    <w:rsid w:val="00754CC3"/>
    <w:rsid w:val="00754DF7"/>
    <w:rsid w:val="00757A07"/>
    <w:rsid w:val="0076031F"/>
    <w:rsid w:val="00760742"/>
    <w:rsid w:val="00760FC1"/>
    <w:rsid w:val="00762269"/>
    <w:rsid w:val="007630BF"/>
    <w:rsid w:val="007641EA"/>
    <w:rsid w:val="007645E4"/>
    <w:rsid w:val="0076496A"/>
    <w:rsid w:val="00765099"/>
    <w:rsid w:val="00772C13"/>
    <w:rsid w:val="007735EC"/>
    <w:rsid w:val="00773C13"/>
    <w:rsid w:val="00773DD2"/>
    <w:rsid w:val="00774D77"/>
    <w:rsid w:val="00775D88"/>
    <w:rsid w:val="00775F7E"/>
    <w:rsid w:val="007819FF"/>
    <w:rsid w:val="00782185"/>
    <w:rsid w:val="007822FB"/>
    <w:rsid w:val="00782B17"/>
    <w:rsid w:val="00785A1C"/>
    <w:rsid w:val="00785E1C"/>
    <w:rsid w:val="007869EF"/>
    <w:rsid w:val="00787A63"/>
    <w:rsid w:val="00790C05"/>
    <w:rsid w:val="0079138D"/>
    <w:rsid w:val="007917AA"/>
    <w:rsid w:val="00793C28"/>
    <w:rsid w:val="0079422F"/>
    <w:rsid w:val="00794301"/>
    <w:rsid w:val="00796364"/>
    <w:rsid w:val="00797A0F"/>
    <w:rsid w:val="007A0348"/>
    <w:rsid w:val="007A2BAD"/>
    <w:rsid w:val="007A3BE5"/>
    <w:rsid w:val="007A52B5"/>
    <w:rsid w:val="007A54E8"/>
    <w:rsid w:val="007A6BB7"/>
    <w:rsid w:val="007A6BE5"/>
    <w:rsid w:val="007B2710"/>
    <w:rsid w:val="007B3E2E"/>
    <w:rsid w:val="007B3EAF"/>
    <w:rsid w:val="007B415E"/>
    <w:rsid w:val="007B54E0"/>
    <w:rsid w:val="007C072B"/>
    <w:rsid w:val="007C0BC3"/>
    <w:rsid w:val="007C27F7"/>
    <w:rsid w:val="007C3367"/>
    <w:rsid w:val="007C3A30"/>
    <w:rsid w:val="007C4167"/>
    <w:rsid w:val="007C5DF9"/>
    <w:rsid w:val="007C7907"/>
    <w:rsid w:val="007C7D9F"/>
    <w:rsid w:val="007D0C89"/>
    <w:rsid w:val="007D24F0"/>
    <w:rsid w:val="007D2720"/>
    <w:rsid w:val="007D293A"/>
    <w:rsid w:val="007D29C0"/>
    <w:rsid w:val="007D3A4A"/>
    <w:rsid w:val="007D4ED8"/>
    <w:rsid w:val="007D4F09"/>
    <w:rsid w:val="007D5B2A"/>
    <w:rsid w:val="007D674D"/>
    <w:rsid w:val="007D6CDA"/>
    <w:rsid w:val="007E090A"/>
    <w:rsid w:val="007E1159"/>
    <w:rsid w:val="007E1647"/>
    <w:rsid w:val="007E169B"/>
    <w:rsid w:val="007E27DC"/>
    <w:rsid w:val="007E37B7"/>
    <w:rsid w:val="007E3808"/>
    <w:rsid w:val="007E438E"/>
    <w:rsid w:val="007E4C54"/>
    <w:rsid w:val="007E508A"/>
    <w:rsid w:val="007E584A"/>
    <w:rsid w:val="007E6659"/>
    <w:rsid w:val="007E796B"/>
    <w:rsid w:val="007F10EF"/>
    <w:rsid w:val="007F18E2"/>
    <w:rsid w:val="007F1CAC"/>
    <w:rsid w:val="007F4642"/>
    <w:rsid w:val="007F5583"/>
    <w:rsid w:val="007F7B99"/>
    <w:rsid w:val="0080028C"/>
    <w:rsid w:val="00800E35"/>
    <w:rsid w:val="00801DF7"/>
    <w:rsid w:val="00801F07"/>
    <w:rsid w:val="00802B09"/>
    <w:rsid w:val="00806F76"/>
    <w:rsid w:val="00807E19"/>
    <w:rsid w:val="008129E9"/>
    <w:rsid w:val="00812B62"/>
    <w:rsid w:val="00812C21"/>
    <w:rsid w:val="00813456"/>
    <w:rsid w:val="0081372B"/>
    <w:rsid w:val="008145E9"/>
    <w:rsid w:val="00815B99"/>
    <w:rsid w:val="00816441"/>
    <w:rsid w:val="00816B6D"/>
    <w:rsid w:val="00816F0D"/>
    <w:rsid w:val="0082029F"/>
    <w:rsid w:val="0082061D"/>
    <w:rsid w:val="008208C7"/>
    <w:rsid w:val="00820EA0"/>
    <w:rsid w:val="00822E7E"/>
    <w:rsid w:val="008248DB"/>
    <w:rsid w:val="00824CB9"/>
    <w:rsid w:val="00826D6B"/>
    <w:rsid w:val="00826F1A"/>
    <w:rsid w:val="008275E2"/>
    <w:rsid w:val="008277E2"/>
    <w:rsid w:val="00827ED9"/>
    <w:rsid w:val="00830301"/>
    <w:rsid w:val="0083127D"/>
    <w:rsid w:val="00831692"/>
    <w:rsid w:val="00832766"/>
    <w:rsid w:val="00834D85"/>
    <w:rsid w:val="00835057"/>
    <w:rsid w:val="008359DF"/>
    <w:rsid w:val="0083651B"/>
    <w:rsid w:val="00836873"/>
    <w:rsid w:val="00837213"/>
    <w:rsid w:val="00840DF9"/>
    <w:rsid w:val="0084247F"/>
    <w:rsid w:val="00843395"/>
    <w:rsid w:val="008459B1"/>
    <w:rsid w:val="0085040E"/>
    <w:rsid w:val="00851680"/>
    <w:rsid w:val="00852D08"/>
    <w:rsid w:val="00853E6D"/>
    <w:rsid w:val="0085577F"/>
    <w:rsid w:val="00855899"/>
    <w:rsid w:val="00856B45"/>
    <w:rsid w:val="008578E7"/>
    <w:rsid w:val="00861B30"/>
    <w:rsid w:val="0086289C"/>
    <w:rsid w:val="00864626"/>
    <w:rsid w:val="00864A9A"/>
    <w:rsid w:val="00864E42"/>
    <w:rsid w:val="008652C1"/>
    <w:rsid w:val="008661FE"/>
    <w:rsid w:val="00866F8E"/>
    <w:rsid w:val="0086750F"/>
    <w:rsid w:val="008706F9"/>
    <w:rsid w:val="008716D0"/>
    <w:rsid w:val="00871B0A"/>
    <w:rsid w:val="0087230C"/>
    <w:rsid w:val="008739BB"/>
    <w:rsid w:val="00873D72"/>
    <w:rsid w:val="00874621"/>
    <w:rsid w:val="0087537D"/>
    <w:rsid w:val="00875786"/>
    <w:rsid w:val="0088114B"/>
    <w:rsid w:val="00883724"/>
    <w:rsid w:val="008841C6"/>
    <w:rsid w:val="00884997"/>
    <w:rsid w:val="0088540B"/>
    <w:rsid w:val="00885C0A"/>
    <w:rsid w:val="00886050"/>
    <w:rsid w:val="00891C0F"/>
    <w:rsid w:val="008929D4"/>
    <w:rsid w:val="00893C09"/>
    <w:rsid w:val="0089468B"/>
    <w:rsid w:val="00894A8E"/>
    <w:rsid w:val="00894F61"/>
    <w:rsid w:val="008955F5"/>
    <w:rsid w:val="00896DAB"/>
    <w:rsid w:val="00896FD7"/>
    <w:rsid w:val="008979CB"/>
    <w:rsid w:val="008A161E"/>
    <w:rsid w:val="008A3791"/>
    <w:rsid w:val="008A4001"/>
    <w:rsid w:val="008A59DA"/>
    <w:rsid w:val="008A5CFD"/>
    <w:rsid w:val="008A6E07"/>
    <w:rsid w:val="008B09E7"/>
    <w:rsid w:val="008B17DF"/>
    <w:rsid w:val="008B250E"/>
    <w:rsid w:val="008B2E80"/>
    <w:rsid w:val="008B3E40"/>
    <w:rsid w:val="008B4AFF"/>
    <w:rsid w:val="008B5680"/>
    <w:rsid w:val="008B59EC"/>
    <w:rsid w:val="008C1F17"/>
    <w:rsid w:val="008C2B76"/>
    <w:rsid w:val="008C2E48"/>
    <w:rsid w:val="008C3422"/>
    <w:rsid w:val="008C5A25"/>
    <w:rsid w:val="008C7026"/>
    <w:rsid w:val="008C7A33"/>
    <w:rsid w:val="008D04C7"/>
    <w:rsid w:val="008D0895"/>
    <w:rsid w:val="008D1C42"/>
    <w:rsid w:val="008D2803"/>
    <w:rsid w:val="008D2F37"/>
    <w:rsid w:val="008D3FE5"/>
    <w:rsid w:val="008D49D4"/>
    <w:rsid w:val="008D4B25"/>
    <w:rsid w:val="008D626D"/>
    <w:rsid w:val="008D748C"/>
    <w:rsid w:val="008E0EDD"/>
    <w:rsid w:val="008E12AD"/>
    <w:rsid w:val="008E2B66"/>
    <w:rsid w:val="008E3FC3"/>
    <w:rsid w:val="008E429D"/>
    <w:rsid w:val="008E4409"/>
    <w:rsid w:val="008E4764"/>
    <w:rsid w:val="008E4963"/>
    <w:rsid w:val="008E6EB3"/>
    <w:rsid w:val="008E7A89"/>
    <w:rsid w:val="008E7A8B"/>
    <w:rsid w:val="008E7D8F"/>
    <w:rsid w:val="008F01BB"/>
    <w:rsid w:val="008F0CF8"/>
    <w:rsid w:val="008F0E23"/>
    <w:rsid w:val="008F3000"/>
    <w:rsid w:val="008F3371"/>
    <w:rsid w:val="008F3F6E"/>
    <w:rsid w:val="008F63C8"/>
    <w:rsid w:val="009012B2"/>
    <w:rsid w:val="009016FE"/>
    <w:rsid w:val="0090204C"/>
    <w:rsid w:val="009031B1"/>
    <w:rsid w:val="0090380D"/>
    <w:rsid w:val="009039DF"/>
    <w:rsid w:val="00903A02"/>
    <w:rsid w:val="00903F3A"/>
    <w:rsid w:val="009041F6"/>
    <w:rsid w:val="0090466A"/>
    <w:rsid w:val="0090479F"/>
    <w:rsid w:val="00904F47"/>
    <w:rsid w:val="0090505A"/>
    <w:rsid w:val="009052B7"/>
    <w:rsid w:val="00906599"/>
    <w:rsid w:val="0091003D"/>
    <w:rsid w:val="00910372"/>
    <w:rsid w:val="00910B86"/>
    <w:rsid w:val="0091198F"/>
    <w:rsid w:val="00911CD9"/>
    <w:rsid w:val="009129E7"/>
    <w:rsid w:val="00912B7B"/>
    <w:rsid w:val="00913B78"/>
    <w:rsid w:val="00914611"/>
    <w:rsid w:val="00914C20"/>
    <w:rsid w:val="00914C6B"/>
    <w:rsid w:val="00915070"/>
    <w:rsid w:val="00915F12"/>
    <w:rsid w:val="00916B92"/>
    <w:rsid w:val="00917127"/>
    <w:rsid w:val="009172B5"/>
    <w:rsid w:val="00917377"/>
    <w:rsid w:val="00917437"/>
    <w:rsid w:val="009175AE"/>
    <w:rsid w:val="00917B01"/>
    <w:rsid w:val="009203E2"/>
    <w:rsid w:val="00920DB4"/>
    <w:rsid w:val="009211E5"/>
    <w:rsid w:val="009217E5"/>
    <w:rsid w:val="0092183E"/>
    <w:rsid w:val="00921A97"/>
    <w:rsid w:val="00923AA6"/>
    <w:rsid w:val="00925042"/>
    <w:rsid w:val="00925996"/>
    <w:rsid w:val="00926192"/>
    <w:rsid w:val="009261F7"/>
    <w:rsid w:val="00926E34"/>
    <w:rsid w:val="009303DA"/>
    <w:rsid w:val="00932561"/>
    <w:rsid w:val="009326C3"/>
    <w:rsid w:val="00937D44"/>
    <w:rsid w:val="0094004B"/>
    <w:rsid w:val="00940304"/>
    <w:rsid w:val="00945C5F"/>
    <w:rsid w:val="009476AF"/>
    <w:rsid w:val="00947EA2"/>
    <w:rsid w:val="00951D08"/>
    <w:rsid w:val="00952A8D"/>
    <w:rsid w:val="00955FCF"/>
    <w:rsid w:val="00956007"/>
    <w:rsid w:val="00957709"/>
    <w:rsid w:val="00957764"/>
    <w:rsid w:val="00957D49"/>
    <w:rsid w:val="00961281"/>
    <w:rsid w:val="00963679"/>
    <w:rsid w:val="00963F0E"/>
    <w:rsid w:val="00963F6D"/>
    <w:rsid w:val="00964D99"/>
    <w:rsid w:val="009659BA"/>
    <w:rsid w:val="00965C85"/>
    <w:rsid w:val="00965E2A"/>
    <w:rsid w:val="00966C26"/>
    <w:rsid w:val="0096784A"/>
    <w:rsid w:val="009703CC"/>
    <w:rsid w:val="00971B1E"/>
    <w:rsid w:val="0097247C"/>
    <w:rsid w:val="00972DC7"/>
    <w:rsid w:val="00973073"/>
    <w:rsid w:val="0097316F"/>
    <w:rsid w:val="00973CB0"/>
    <w:rsid w:val="009741A0"/>
    <w:rsid w:val="00974B8F"/>
    <w:rsid w:val="00975C8D"/>
    <w:rsid w:val="00976389"/>
    <w:rsid w:val="00980E67"/>
    <w:rsid w:val="0098203B"/>
    <w:rsid w:val="00983252"/>
    <w:rsid w:val="009840CA"/>
    <w:rsid w:val="00984357"/>
    <w:rsid w:val="00984430"/>
    <w:rsid w:val="00984F25"/>
    <w:rsid w:val="00986BD3"/>
    <w:rsid w:val="009925CF"/>
    <w:rsid w:val="00994552"/>
    <w:rsid w:val="009946B1"/>
    <w:rsid w:val="00994C4F"/>
    <w:rsid w:val="009967A7"/>
    <w:rsid w:val="009A1F53"/>
    <w:rsid w:val="009A402B"/>
    <w:rsid w:val="009A4E02"/>
    <w:rsid w:val="009A56A0"/>
    <w:rsid w:val="009A6EE9"/>
    <w:rsid w:val="009B046F"/>
    <w:rsid w:val="009B17A4"/>
    <w:rsid w:val="009B25C9"/>
    <w:rsid w:val="009B2CDA"/>
    <w:rsid w:val="009B450C"/>
    <w:rsid w:val="009B4918"/>
    <w:rsid w:val="009B67EB"/>
    <w:rsid w:val="009B7315"/>
    <w:rsid w:val="009B74CB"/>
    <w:rsid w:val="009C0478"/>
    <w:rsid w:val="009C0BB5"/>
    <w:rsid w:val="009C24FA"/>
    <w:rsid w:val="009C2AD9"/>
    <w:rsid w:val="009C4B4B"/>
    <w:rsid w:val="009C5B50"/>
    <w:rsid w:val="009C6322"/>
    <w:rsid w:val="009C65D2"/>
    <w:rsid w:val="009C75EE"/>
    <w:rsid w:val="009C76AF"/>
    <w:rsid w:val="009D0A31"/>
    <w:rsid w:val="009D1BF7"/>
    <w:rsid w:val="009D1C68"/>
    <w:rsid w:val="009D2000"/>
    <w:rsid w:val="009D27B2"/>
    <w:rsid w:val="009D290C"/>
    <w:rsid w:val="009D3138"/>
    <w:rsid w:val="009D3EDC"/>
    <w:rsid w:val="009D45E2"/>
    <w:rsid w:val="009D53EC"/>
    <w:rsid w:val="009D5E59"/>
    <w:rsid w:val="009E02B4"/>
    <w:rsid w:val="009E09B9"/>
    <w:rsid w:val="009E2DAD"/>
    <w:rsid w:val="009E2FD0"/>
    <w:rsid w:val="009E3940"/>
    <w:rsid w:val="009E50CF"/>
    <w:rsid w:val="009E7476"/>
    <w:rsid w:val="009F1FF6"/>
    <w:rsid w:val="009F2556"/>
    <w:rsid w:val="009F2D3A"/>
    <w:rsid w:val="009F3538"/>
    <w:rsid w:val="009F3812"/>
    <w:rsid w:val="009F4E38"/>
    <w:rsid w:val="009F589E"/>
    <w:rsid w:val="00A00BBB"/>
    <w:rsid w:val="00A00BEC"/>
    <w:rsid w:val="00A00F73"/>
    <w:rsid w:val="00A04704"/>
    <w:rsid w:val="00A04B78"/>
    <w:rsid w:val="00A05E80"/>
    <w:rsid w:val="00A0647C"/>
    <w:rsid w:val="00A07A00"/>
    <w:rsid w:val="00A10940"/>
    <w:rsid w:val="00A111CD"/>
    <w:rsid w:val="00A11223"/>
    <w:rsid w:val="00A1167B"/>
    <w:rsid w:val="00A11909"/>
    <w:rsid w:val="00A11E4D"/>
    <w:rsid w:val="00A12D4D"/>
    <w:rsid w:val="00A13D5A"/>
    <w:rsid w:val="00A14F0A"/>
    <w:rsid w:val="00A15C39"/>
    <w:rsid w:val="00A16145"/>
    <w:rsid w:val="00A16271"/>
    <w:rsid w:val="00A1720A"/>
    <w:rsid w:val="00A179EC"/>
    <w:rsid w:val="00A17AEB"/>
    <w:rsid w:val="00A17FFC"/>
    <w:rsid w:val="00A20EEE"/>
    <w:rsid w:val="00A21F65"/>
    <w:rsid w:val="00A22C6E"/>
    <w:rsid w:val="00A230E1"/>
    <w:rsid w:val="00A23BFA"/>
    <w:rsid w:val="00A23C17"/>
    <w:rsid w:val="00A248EF"/>
    <w:rsid w:val="00A255B6"/>
    <w:rsid w:val="00A2593C"/>
    <w:rsid w:val="00A25B3A"/>
    <w:rsid w:val="00A26A57"/>
    <w:rsid w:val="00A27425"/>
    <w:rsid w:val="00A274E9"/>
    <w:rsid w:val="00A318C4"/>
    <w:rsid w:val="00A319BF"/>
    <w:rsid w:val="00A34A28"/>
    <w:rsid w:val="00A350BD"/>
    <w:rsid w:val="00A35470"/>
    <w:rsid w:val="00A35DF4"/>
    <w:rsid w:val="00A3656E"/>
    <w:rsid w:val="00A365EC"/>
    <w:rsid w:val="00A36928"/>
    <w:rsid w:val="00A42CE2"/>
    <w:rsid w:val="00A4302D"/>
    <w:rsid w:val="00A44ADC"/>
    <w:rsid w:val="00A4519F"/>
    <w:rsid w:val="00A45D00"/>
    <w:rsid w:val="00A46784"/>
    <w:rsid w:val="00A46E9A"/>
    <w:rsid w:val="00A47AFD"/>
    <w:rsid w:val="00A51188"/>
    <w:rsid w:val="00A512D3"/>
    <w:rsid w:val="00A52254"/>
    <w:rsid w:val="00A527BB"/>
    <w:rsid w:val="00A5392B"/>
    <w:rsid w:val="00A53F32"/>
    <w:rsid w:val="00A54EE5"/>
    <w:rsid w:val="00A54FE9"/>
    <w:rsid w:val="00A566F9"/>
    <w:rsid w:val="00A56C04"/>
    <w:rsid w:val="00A57B88"/>
    <w:rsid w:val="00A57BEC"/>
    <w:rsid w:val="00A60652"/>
    <w:rsid w:val="00A6188F"/>
    <w:rsid w:val="00A61895"/>
    <w:rsid w:val="00A6241F"/>
    <w:rsid w:val="00A63B3D"/>
    <w:rsid w:val="00A65ABA"/>
    <w:rsid w:val="00A65FF9"/>
    <w:rsid w:val="00A66F87"/>
    <w:rsid w:val="00A714F0"/>
    <w:rsid w:val="00A717CA"/>
    <w:rsid w:val="00A71C57"/>
    <w:rsid w:val="00A71D44"/>
    <w:rsid w:val="00A72CFA"/>
    <w:rsid w:val="00A72DD6"/>
    <w:rsid w:val="00A72E97"/>
    <w:rsid w:val="00A7389C"/>
    <w:rsid w:val="00A73CEE"/>
    <w:rsid w:val="00A74049"/>
    <w:rsid w:val="00A75BCE"/>
    <w:rsid w:val="00A77F42"/>
    <w:rsid w:val="00A80590"/>
    <w:rsid w:val="00A810C6"/>
    <w:rsid w:val="00A81377"/>
    <w:rsid w:val="00A81F83"/>
    <w:rsid w:val="00A81FB4"/>
    <w:rsid w:val="00A82AFE"/>
    <w:rsid w:val="00A84D3C"/>
    <w:rsid w:val="00A84F9F"/>
    <w:rsid w:val="00A84FEE"/>
    <w:rsid w:val="00A853AE"/>
    <w:rsid w:val="00A85771"/>
    <w:rsid w:val="00A85855"/>
    <w:rsid w:val="00A86D27"/>
    <w:rsid w:val="00A87860"/>
    <w:rsid w:val="00A87D4F"/>
    <w:rsid w:val="00A9030F"/>
    <w:rsid w:val="00A9128D"/>
    <w:rsid w:val="00A91562"/>
    <w:rsid w:val="00A91A0B"/>
    <w:rsid w:val="00A9263E"/>
    <w:rsid w:val="00A94D38"/>
    <w:rsid w:val="00A96599"/>
    <w:rsid w:val="00A971A3"/>
    <w:rsid w:val="00AA0D8C"/>
    <w:rsid w:val="00AA0F0B"/>
    <w:rsid w:val="00AA279B"/>
    <w:rsid w:val="00AA29B1"/>
    <w:rsid w:val="00AA3A60"/>
    <w:rsid w:val="00AA3D84"/>
    <w:rsid w:val="00AA4554"/>
    <w:rsid w:val="00AA45CB"/>
    <w:rsid w:val="00AA4773"/>
    <w:rsid w:val="00AA557D"/>
    <w:rsid w:val="00AA5A9D"/>
    <w:rsid w:val="00AA5C9C"/>
    <w:rsid w:val="00AA6C4F"/>
    <w:rsid w:val="00AA747D"/>
    <w:rsid w:val="00AB1A03"/>
    <w:rsid w:val="00AB2E1D"/>
    <w:rsid w:val="00AB3443"/>
    <w:rsid w:val="00AB3CE0"/>
    <w:rsid w:val="00AB48BF"/>
    <w:rsid w:val="00AB52B7"/>
    <w:rsid w:val="00AB64E2"/>
    <w:rsid w:val="00AC326B"/>
    <w:rsid w:val="00AC3A74"/>
    <w:rsid w:val="00AC4EF3"/>
    <w:rsid w:val="00AC6FD7"/>
    <w:rsid w:val="00AC7A27"/>
    <w:rsid w:val="00AD028E"/>
    <w:rsid w:val="00AD0608"/>
    <w:rsid w:val="00AD0F7E"/>
    <w:rsid w:val="00AD2C50"/>
    <w:rsid w:val="00AD45EB"/>
    <w:rsid w:val="00AD5920"/>
    <w:rsid w:val="00AD67EB"/>
    <w:rsid w:val="00AD68A0"/>
    <w:rsid w:val="00AD69CA"/>
    <w:rsid w:val="00AD7F52"/>
    <w:rsid w:val="00AE1359"/>
    <w:rsid w:val="00AE15B9"/>
    <w:rsid w:val="00AE1923"/>
    <w:rsid w:val="00AE289A"/>
    <w:rsid w:val="00AE3A39"/>
    <w:rsid w:val="00AE5144"/>
    <w:rsid w:val="00AE5646"/>
    <w:rsid w:val="00AE5EC0"/>
    <w:rsid w:val="00AE5EDC"/>
    <w:rsid w:val="00AE5EFA"/>
    <w:rsid w:val="00AE6474"/>
    <w:rsid w:val="00AF3612"/>
    <w:rsid w:val="00AF40CF"/>
    <w:rsid w:val="00AF50F3"/>
    <w:rsid w:val="00AF517D"/>
    <w:rsid w:val="00AF53C7"/>
    <w:rsid w:val="00AF64E9"/>
    <w:rsid w:val="00AF7D01"/>
    <w:rsid w:val="00B01561"/>
    <w:rsid w:val="00B016BB"/>
    <w:rsid w:val="00B018BB"/>
    <w:rsid w:val="00B0555B"/>
    <w:rsid w:val="00B05769"/>
    <w:rsid w:val="00B07010"/>
    <w:rsid w:val="00B10071"/>
    <w:rsid w:val="00B10072"/>
    <w:rsid w:val="00B10162"/>
    <w:rsid w:val="00B10F2A"/>
    <w:rsid w:val="00B12679"/>
    <w:rsid w:val="00B12D30"/>
    <w:rsid w:val="00B15798"/>
    <w:rsid w:val="00B169BC"/>
    <w:rsid w:val="00B16FB0"/>
    <w:rsid w:val="00B205BE"/>
    <w:rsid w:val="00B20C28"/>
    <w:rsid w:val="00B20D04"/>
    <w:rsid w:val="00B23555"/>
    <w:rsid w:val="00B24051"/>
    <w:rsid w:val="00B2456B"/>
    <w:rsid w:val="00B254AF"/>
    <w:rsid w:val="00B25EE5"/>
    <w:rsid w:val="00B26176"/>
    <w:rsid w:val="00B26322"/>
    <w:rsid w:val="00B266AB"/>
    <w:rsid w:val="00B27358"/>
    <w:rsid w:val="00B30B55"/>
    <w:rsid w:val="00B31BBB"/>
    <w:rsid w:val="00B3208E"/>
    <w:rsid w:val="00B37942"/>
    <w:rsid w:val="00B405A4"/>
    <w:rsid w:val="00B42B84"/>
    <w:rsid w:val="00B4446F"/>
    <w:rsid w:val="00B45DF2"/>
    <w:rsid w:val="00B45F45"/>
    <w:rsid w:val="00B46196"/>
    <w:rsid w:val="00B461E3"/>
    <w:rsid w:val="00B469DC"/>
    <w:rsid w:val="00B50498"/>
    <w:rsid w:val="00B53651"/>
    <w:rsid w:val="00B5366C"/>
    <w:rsid w:val="00B54727"/>
    <w:rsid w:val="00B54C55"/>
    <w:rsid w:val="00B54D3F"/>
    <w:rsid w:val="00B559AA"/>
    <w:rsid w:val="00B56A73"/>
    <w:rsid w:val="00B56C04"/>
    <w:rsid w:val="00B57ED2"/>
    <w:rsid w:val="00B60231"/>
    <w:rsid w:val="00B62403"/>
    <w:rsid w:val="00B638FF"/>
    <w:rsid w:val="00B63EA5"/>
    <w:rsid w:val="00B64388"/>
    <w:rsid w:val="00B643C4"/>
    <w:rsid w:val="00B6537F"/>
    <w:rsid w:val="00B6578C"/>
    <w:rsid w:val="00B65797"/>
    <w:rsid w:val="00B65850"/>
    <w:rsid w:val="00B65CA3"/>
    <w:rsid w:val="00B701F7"/>
    <w:rsid w:val="00B70B25"/>
    <w:rsid w:val="00B72584"/>
    <w:rsid w:val="00B73E07"/>
    <w:rsid w:val="00B7492A"/>
    <w:rsid w:val="00B74D0C"/>
    <w:rsid w:val="00B75DFE"/>
    <w:rsid w:val="00B7661E"/>
    <w:rsid w:val="00B7670C"/>
    <w:rsid w:val="00B77D16"/>
    <w:rsid w:val="00B811B4"/>
    <w:rsid w:val="00B82E2B"/>
    <w:rsid w:val="00B836B4"/>
    <w:rsid w:val="00B840D2"/>
    <w:rsid w:val="00B84403"/>
    <w:rsid w:val="00B85433"/>
    <w:rsid w:val="00B85DC0"/>
    <w:rsid w:val="00B864FE"/>
    <w:rsid w:val="00B87751"/>
    <w:rsid w:val="00B87952"/>
    <w:rsid w:val="00B87982"/>
    <w:rsid w:val="00B9088F"/>
    <w:rsid w:val="00B91B82"/>
    <w:rsid w:val="00B967E8"/>
    <w:rsid w:val="00B97AD6"/>
    <w:rsid w:val="00BA2426"/>
    <w:rsid w:val="00BA2AB3"/>
    <w:rsid w:val="00BA5B21"/>
    <w:rsid w:val="00BB0C94"/>
    <w:rsid w:val="00BB2A9A"/>
    <w:rsid w:val="00BB313C"/>
    <w:rsid w:val="00BB4D95"/>
    <w:rsid w:val="00BB5DE9"/>
    <w:rsid w:val="00BB5EE5"/>
    <w:rsid w:val="00BC07FD"/>
    <w:rsid w:val="00BC0874"/>
    <w:rsid w:val="00BC0A95"/>
    <w:rsid w:val="00BC0F57"/>
    <w:rsid w:val="00BC13B0"/>
    <w:rsid w:val="00BC1918"/>
    <w:rsid w:val="00BC313B"/>
    <w:rsid w:val="00BC406C"/>
    <w:rsid w:val="00BC419A"/>
    <w:rsid w:val="00BC451C"/>
    <w:rsid w:val="00BC54A5"/>
    <w:rsid w:val="00BC56B8"/>
    <w:rsid w:val="00BC5C3E"/>
    <w:rsid w:val="00BC5E0B"/>
    <w:rsid w:val="00BD26E6"/>
    <w:rsid w:val="00BD271E"/>
    <w:rsid w:val="00BD30AC"/>
    <w:rsid w:val="00BD3739"/>
    <w:rsid w:val="00BD5969"/>
    <w:rsid w:val="00BD6982"/>
    <w:rsid w:val="00BD7396"/>
    <w:rsid w:val="00BE2D7D"/>
    <w:rsid w:val="00BE3149"/>
    <w:rsid w:val="00BE3947"/>
    <w:rsid w:val="00BE421E"/>
    <w:rsid w:val="00BE440A"/>
    <w:rsid w:val="00BE62D0"/>
    <w:rsid w:val="00BE7D76"/>
    <w:rsid w:val="00BF1D31"/>
    <w:rsid w:val="00BF2133"/>
    <w:rsid w:val="00BF2490"/>
    <w:rsid w:val="00BF348B"/>
    <w:rsid w:val="00BF3742"/>
    <w:rsid w:val="00BF3B81"/>
    <w:rsid w:val="00BF4516"/>
    <w:rsid w:val="00BF4BA9"/>
    <w:rsid w:val="00BF4D2B"/>
    <w:rsid w:val="00BF5F30"/>
    <w:rsid w:val="00BF5F38"/>
    <w:rsid w:val="00C010D9"/>
    <w:rsid w:val="00C0132C"/>
    <w:rsid w:val="00C019B2"/>
    <w:rsid w:val="00C02F2B"/>
    <w:rsid w:val="00C03519"/>
    <w:rsid w:val="00C04030"/>
    <w:rsid w:val="00C05836"/>
    <w:rsid w:val="00C0657E"/>
    <w:rsid w:val="00C072B0"/>
    <w:rsid w:val="00C10187"/>
    <w:rsid w:val="00C12E97"/>
    <w:rsid w:val="00C13CD9"/>
    <w:rsid w:val="00C144CE"/>
    <w:rsid w:val="00C14D29"/>
    <w:rsid w:val="00C14E33"/>
    <w:rsid w:val="00C16A28"/>
    <w:rsid w:val="00C16FF2"/>
    <w:rsid w:val="00C20088"/>
    <w:rsid w:val="00C205F1"/>
    <w:rsid w:val="00C20762"/>
    <w:rsid w:val="00C20FB1"/>
    <w:rsid w:val="00C214FC"/>
    <w:rsid w:val="00C216FA"/>
    <w:rsid w:val="00C225CE"/>
    <w:rsid w:val="00C2260A"/>
    <w:rsid w:val="00C25F63"/>
    <w:rsid w:val="00C26E34"/>
    <w:rsid w:val="00C2776F"/>
    <w:rsid w:val="00C27D19"/>
    <w:rsid w:val="00C30F70"/>
    <w:rsid w:val="00C3155A"/>
    <w:rsid w:val="00C33333"/>
    <w:rsid w:val="00C33696"/>
    <w:rsid w:val="00C34526"/>
    <w:rsid w:val="00C346DE"/>
    <w:rsid w:val="00C35158"/>
    <w:rsid w:val="00C359BB"/>
    <w:rsid w:val="00C36ED3"/>
    <w:rsid w:val="00C379DD"/>
    <w:rsid w:val="00C41569"/>
    <w:rsid w:val="00C44744"/>
    <w:rsid w:val="00C44A15"/>
    <w:rsid w:val="00C45299"/>
    <w:rsid w:val="00C4614A"/>
    <w:rsid w:val="00C465E6"/>
    <w:rsid w:val="00C46626"/>
    <w:rsid w:val="00C4700C"/>
    <w:rsid w:val="00C50713"/>
    <w:rsid w:val="00C51546"/>
    <w:rsid w:val="00C5200B"/>
    <w:rsid w:val="00C53A84"/>
    <w:rsid w:val="00C53DAF"/>
    <w:rsid w:val="00C54FC0"/>
    <w:rsid w:val="00C550C1"/>
    <w:rsid w:val="00C5549E"/>
    <w:rsid w:val="00C5717E"/>
    <w:rsid w:val="00C5729C"/>
    <w:rsid w:val="00C61CC3"/>
    <w:rsid w:val="00C63421"/>
    <w:rsid w:val="00C644FC"/>
    <w:rsid w:val="00C6512B"/>
    <w:rsid w:val="00C6535D"/>
    <w:rsid w:val="00C65A49"/>
    <w:rsid w:val="00C6675F"/>
    <w:rsid w:val="00C66AB2"/>
    <w:rsid w:val="00C67ECA"/>
    <w:rsid w:val="00C70555"/>
    <w:rsid w:val="00C7059A"/>
    <w:rsid w:val="00C70B9C"/>
    <w:rsid w:val="00C70CD1"/>
    <w:rsid w:val="00C7175D"/>
    <w:rsid w:val="00C7184F"/>
    <w:rsid w:val="00C71F90"/>
    <w:rsid w:val="00C7212D"/>
    <w:rsid w:val="00C73079"/>
    <w:rsid w:val="00C7418C"/>
    <w:rsid w:val="00C74E9F"/>
    <w:rsid w:val="00C75C56"/>
    <w:rsid w:val="00C77511"/>
    <w:rsid w:val="00C779D0"/>
    <w:rsid w:val="00C800A9"/>
    <w:rsid w:val="00C830BE"/>
    <w:rsid w:val="00C86312"/>
    <w:rsid w:val="00C87120"/>
    <w:rsid w:val="00C871F7"/>
    <w:rsid w:val="00C903CB"/>
    <w:rsid w:val="00C90AB0"/>
    <w:rsid w:val="00C90CD8"/>
    <w:rsid w:val="00C91D56"/>
    <w:rsid w:val="00C9385B"/>
    <w:rsid w:val="00C938A4"/>
    <w:rsid w:val="00C93FDD"/>
    <w:rsid w:val="00C96544"/>
    <w:rsid w:val="00C9663D"/>
    <w:rsid w:val="00C97F1D"/>
    <w:rsid w:val="00CA1498"/>
    <w:rsid w:val="00CA1749"/>
    <w:rsid w:val="00CA18D7"/>
    <w:rsid w:val="00CA1DAB"/>
    <w:rsid w:val="00CA2E91"/>
    <w:rsid w:val="00CA5D7E"/>
    <w:rsid w:val="00CA74C9"/>
    <w:rsid w:val="00CB0738"/>
    <w:rsid w:val="00CB0E1C"/>
    <w:rsid w:val="00CB0E6D"/>
    <w:rsid w:val="00CB104D"/>
    <w:rsid w:val="00CB421E"/>
    <w:rsid w:val="00CB5561"/>
    <w:rsid w:val="00CB5B42"/>
    <w:rsid w:val="00CB5F98"/>
    <w:rsid w:val="00CC00C6"/>
    <w:rsid w:val="00CC0140"/>
    <w:rsid w:val="00CC0657"/>
    <w:rsid w:val="00CC1277"/>
    <w:rsid w:val="00CC4F15"/>
    <w:rsid w:val="00CC6C63"/>
    <w:rsid w:val="00CC7FF4"/>
    <w:rsid w:val="00CD06A8"/>
    <w:rsid w:val="00CD0DFE"/>
    <w:rsid w:val="00CD15C0"/>
    <w:rsid w:val="00CD2701"/>
    <w:rsid w:val="00CD3A36"/>
    <w:rsid w:val="00CD3E9C"/>
    <w:rsid w:val="00CD5904"/>
    <w:rsid w:val="00CD5CE1"/>
    <w:rsid w:val="00CD5DE3"/>
    <w:rsid w:val="00CD7CC4"/>
    <w:rsid w:val="00CE0C11"/>
    <w:rsid w:val="00CE164B"/>
    <w:rsid w:val="00CE2FF5"/>
    <w:rsid w:val="00CE572D"/>
    <w:rsid w:val="00CE57D1"/>
    <w:rsid w:val="00CE5FB8"/>
    <w:rsid w:val="00CE708B"/>
    <w:rsid w:val="00CE7BB3"/>
    <w:rsid w:val="00CE7FD9"/>
    <w:rsid w:val="00CF0C4E"/>
    <w:rsid w:val="00CF0DE5"/>
    <w:rsid w:val="00CF0F77"/>
    <w:rsid w:val="00CF1289"/>
    <w:rsid w:val="00CF15AA"/>
    <w:rsid w:val="00CF1DDB"/>
    <w:rsid w:val="00CF5107"/>
    <w:rsid w:val="00CF5BC0"/>
    <w:rsid w:val="00CF70B2"/>
    <w:rsid w:val="00CF7CFA"/>
    <w:rsid w:val="00D02740"/>
    <w:rsid w:val="00D02787"/>
    <w:rsid w:val="00D02F0F"/>
    <w:rsid w:val="00D0335D"/>
    <w:rsid w:val="00D03C7E"/>
    <w:rsid w:val="00D04DB6"/>
    <w:rsid w:val="00D0523C"/>
    <w:rsid w:val="00D05E12"/>
    <w:rsid w:val="00D05FD8"/>
    <w:rsid w:val="00D06989"/>
    <w:rsid w:val="00D06ABD"/>
    <w:rsid w:val="00D07B96"/>
    <w:rsid w:val="00D07CF0"/>
    <w:rsid w:val="00D120E9"/>
    <w:rsid w:val="00D12543"/>
    <w:rsid w:val="00D12BCA"/>
    <w:rsid w:val="00D13419"/>
    <w:rsid w:val="00D142D1"/>
    <w:rsid w:val="00D151BB"/>
    <w:rsid w:val="00D167A2"/>
    <w:rsid w:val="00D20AFB"/>
    <w:rsid w:val="00D21306"/>
    <w:rsid w:val="00D213BA"/>
    <w:rsid w:val="00D219F7"/>
    <w:rsid w:val="00D21D0F"/>
    <w:rsid w:val="00D21D9F"/>
    <w:rsid w:val="00D21F88"/>
    <w:rsid w:val="00D22159"/>
    <w:rsid w:val="00D223C5"/>
    <w:rsid w:val="00D226E7"/>
    <w:rsid w:val="00D22C54"/>
    <w:rsid w:val="00D24256"/>
    <w:rsid w:val="00D259EC"/>
    <w:rsid w:val="00D25E50"/>
    <w:rsid w:val="00D25F12"/>
    <w:rsid w:val="00D26308"/>
    <w:rsid w:val="00D2688E"/>
    <w:rsid w:val="00D27046"/>
    <w:rsid w:val="00D302EB"/>
    <w:rsid w:val="00D3207F"/>
    <w:rsid w:val="00D32648"/>
    <w:rsid w:val="00D32D17"/>
    <w:rsid w:val="00D36BF9"/>
    <w:rsid w:val="00D37468"/>
    <w:rsid w:val="00D37865"/>
    <w:rsid w:val="00D37F52"/>
    <w:rsid w:val="00D404FE"/>
    <w:rsid w:val="00D43881"/>
    <w:rsid w:val="00D43BF2"/>
    <w:rsid w:val="00D51996"/>
    <w:rsid w:val="00D5323E"/>
    <w:rsid w:val="00D533D1"/>
    <w:rsid w:val="00D536CD"/>
    <w:rsid w:val="00D561FC"/>
    <w:rsid w:val="00D60BF2"/>
    <w:rsid w:val="00D62E69"/>
    <w:rsid w:val="00D63C52"/>
    <w:rsid w:val="00D63DE5"/>
    <w:rsid w:val="00D63E59"/>
    <w:rsid w:val="00D66953"/>
    <w:rsid w:val="00D70520"/>
    <w:rsid w:val="00D70A45"/>
    <w:rsid w:val="00D70D41"/>
    <w:rsid w:val="00D71BC1"/>
    <w:rsid w:val="00D72CFC"/>
    <w:rsid w:val="00D746A6"/>
    <w:rsid w:val="00D74D51"/>
    <w:rsid w:val="00D7552D"/>
    <w:rsid w:val="00D80C5E"/>
    <w:rsid w:val="00D81B68"/>
    <w:rsid w:val="00D82E92"/>
    <w:rsid w:val="00D83E11"/>
    <w:rsid w:val="00D84928"/>
    <w:rsid w:val="00D84DD7"/>
    <w:rsid w:val="00D85CEC"/>
    <w:rsid w:val="00D85EB9"/>
    <w:rsid w:val="00D87C8A"/>
    <w:rsid w:val="00D87C9C"/>
    <w:rsid w:val="00D9112B"/>
    <w:rsid w:val="00D91697"/>
    <w:rsid w:val="00D91A6F"/>
    <w:rsid w:val="00D92311"/>
    <w:rsid w:val="00D935A9"/>
    <w:rsid w:val="00D93CCC"/>
    <w:rsid w:val="00D94386"/>
    <w:rsid w:val="00D948C8"/>
    <w:rsid w:val="00D95A78"/>
    <w:rsid w:val="00D96939"/>
    <w:rsid w:val="00D97F4D"/>
    <w:rsid w:val="00DA111C"/>
    <w:rsid w:val="00DA15E1"/>
    <w:rsid w:val="00DA1E63"/>
    <w:rsid w:val="00DA2E2C"/>
    <w:rsid w:val="00DA3B52"/>
    <w:rsid w:val="00DA3C3D"/>
    <w:rsid w:val="00DA3CA0"/>
    <w:rsid w:val="00DA4A83"/>
    <w:rsid w:val="00DA59CD"/>
    <w:rsid w:val="00DA5B7C"/>
    <w:rsid w:val="00DA5F87"/>
    <w:rsid w:val="00DA717A"/>
    <w:rsid w:val="00DA73C8"/>
    <w:rsid w:val="00DB028B"/>
    <w:rsid w:val="00DB14D3"/>
    <w:rsid w:val="00DB1E4D"/>
    <w:rsid w:val="00DB2E6B"/>
    <w:rsid w:val="00DB456B"/>
    <w:rsid w:val="00DB54AD"/>
    <w:rsid w:val="00DB7082"/>
    <w:rsid w:val="00DC0E7B"/>
    <w:rsid w:val="00DC1612"/>
    <w:rsid w:val="00DC1680"/>
    <w:rsid w:val="00DC18E6"/>
    <w:rsid w:val="00DC3085"/>
    <w:rsid w:val="00DC7699"/>
    <w:rsid w:val="00DC7CB7"/>
    <w:rsid w:val="00DD266E"/>
    <w:rsid w:val="00DD3831"/>
    <w:rsid w:val="00DD4577"/>
    <w:rsid w:val="00DD470D"/>
    <w:rsid w:val="00DD55EC"/>
    <w:rsid w:val="00DD5ACC"/>
    <w:rsid w:val="00DD67B1"/>
    <w:rsid w:val="00DD6D26"/>
    <w:rsid w:val="00DD7A4F"/>
    <w:rsid w:val="00DD7C39"/>
    <w:rsid w:val="00DE316B"/>
    <w:rsid w:val="00DF03FB"/>
    <w:rsid w:val="00DF227C"/>
    <w:rsid w:val="00DF2420"/>
    <w:rsid w:val="00DF28CB"/>
    <w:rsid w:val="00DF2C23"/>
    <w:rsid w:val="00DF2C5A"/>
    <w:rsid w:val="00DF2E67"/>
    <w:rsid w:val="00DF4D3A"/>
    <w:rsid w:val="00DF5128"/>
    <w:rsid w:val="00DF57EA"/>
    <w:rsid w:val="00DF7289"/>
    <w:rsid w:val="00DF74D6"/>
    <w:rsid w:val="00DF750D"/>
    <w:rsid w:val="00DF7E64"/>
    <w:rsid w:val="00E01910"/>
    <w:rsid w:val="00E02762"/>
    <w:rsid w:val="00E04129"/>
    <w:rsid w:val="00E05DA4"/>
    <w:rsid w:val="00E063A5"/>
    <w:rsid w:val="00E075C5"/>
    <w:rsid w:val="00E07681"/>
    <w:rsid w:val="00E07E7E"/>
    <w:rsid w:val="00E1289A"/>
    <w:rsid w:val="00E13E7A"/>
    <w:rsid w:val="00E144E3"/>
    <w:rsid w:val="00E15DA0"/>
    <w:rsid w:val="00E16146"/>
    <w:rsid w:val="00E17CEB"/>
    <w:rsid w:val="00E20120"/>
    <w:rsid w:val="00E22A62"/>
    <w:rsid w:val="00E22A99"/>
    <w:rsid w:val="00E22FB0"/>
    <w:rsid w:val="00E2327F"/>
    <w:rsid w:val="00E23F00"/>
    <w:rsid w:val="00E2407A"/>
    <w:rsid w:val="00E254B2"/>
    <w:rsid w:val="00E2578B"/>
    <w:rsid w:val="00E257A4"/>
    <w:rsid w:val="00E2667E"/>
    <w:rsid w:val="00E26B31"/>
    <w:rsid w:val="00E2704B"/>
    <w:rsid w:val="00E313DD"/>
    <w:rsid w:val="00E3267B"/>
    <w:rsid w:val="00E328F1"/>
    <w:rsid w:val="00E32D44"/>
    <w:rsid w:val="00E33D18"/>
    <w:rsid w:val="00E35568"/>
    <w:rsid w:val="00E35BD9"/>
    <w:rsid w:val="00E35E73"/>
    <w:rsid w:val="00E36BBD"/>
    <w:rsid w:val="00E41193"/>
    <w:rsid w:val="00E41F45"/>
    <w:rsid w:val="00E42E86"/>
    <w:rsid w:val="00E431B7"/>
    <w:rsid w:val="00E44639"/>
    <w:rsid w:val="00E44776"/>
    <w:rsid w:val="00E450BB"/>
    <w:rsid w:val="00E4551A"/>
    <w:rsid w:val="00E45751"/>
    <w:rsid w:val="00E466C8"/>
    <w:rsid w:val="00E466E3"/>
    <w:rsid w:val="00E46EB2"/>
    <w:rsid w:val="00E472F4"/>
    <w:rsid w:val="00E502FB"/>
    <w:rsid w:val="00E511E4"/>
    <w:rsid w:val="00E527F0"/>
    <w:rsid w:val="00E53258"/>
    <w:rsid w:val="00E532AF"/>
    <w:rsid w:val="00E53455"/>
    <w:rsid w:val="00E53981"/>
    <w:rsid w:val="00E54010"/>
    <w:rsid w:val="00E54143"/>
    <w:rsid w:val="00E5454D"/>
    <w:rsid w:val="00E54602"/>
    <w:rsid w:val="00E55300"/>
    <w:rsid w:val="00E56257"/>
    <w:rsid w:val="00E56B82"/>
    <w:rsid w:val="00E57365"/>
    <w:rsid w:val="00E57D4B"/>
    <w:rsid w:val="00E603AE"/>
    <w:rsid w:val="00E613B3"/>
    <w:rsid w:val="00E62517"/>
    <w:rsid w:val="00E63324"/>
    <w:rsid w:val="00E64994"/>
    <w:rsid w:val="00E64EF0"/>
    <w:rsid w:val="00E6510F"/>
    <w:rsid w:val="00E65730"/>
    <w:rsid w:val="00E65F60"/>
    <w:rsid w:val="00E65F7C"/>
    <w:rsid w:val="00E6728C"/>
    <w:rsid w:val="00E700EB"/>
    <w:rsid w:val="00E71468"/>
    <w:rsid w:val="00E73AED"/>
    <w:rsid w:val="00E73C14"/>
    <w:rsid w:val="00E749A2"/>
    <w:rsid w:val="00E74A2C"/>
    <w:rsid w:val="00E80268"/>
    <w:rsid w:val="00E80B57"/>
    <w:rsid w:val="00E81C85"/>
    <w:rsid w:val="00E81D44"/>
    <w:rsid w:val="00E8250D"/>
    <w:rsid w:val="00E82EA3"/>
    <w:rsid w:val="00E84B44"/>
    <w:rsid w:val="00E84D92"/>
    <w:rsid w:val="00E8572C"/>
    <w:rsid w:val="00E858C6"/>
    <w:rsid w:val="00E85C26"/>
    <w:rsid w:val="00E85CA3"/>
    <w:rsid w:val="00E85F20"/>
    <w:rsid w:val="00E86142"/>
    <w:rsid w:val="00E86D7C"/>
    <w:rsid w:val="00E8736A"/>
    <w:rsid w:val="00E90858"/>
    <w:rsid w:val="00E90DB1"/>
    <w:rsid w:val="00E92319"/>
    <w:rsid w:val="00E933B4"/>
    <w:rsid w:val="00E95A64"/>
    <w:rsid w:val="00E95CD8"/>
    <w:rsid w:val="00E968C5"/>
    <w:rsid w:val="00E96B7D"/>
    <w:rsid w:val="00EA1013"/>
    <w:rsid w:val="00EA24CE"/>
    <w:rsid w:val="00EA262D"/>
    <w:rsid w:val="00EA2B96"/>
    <w:rsid w:val="00EA2E59"/>
    <w:rsid w:val="00EA3B2B"/>
    <w:rsid w:val="00EA4CB4"/>
    <w:rsid w:val="00EA5A48"/>
    <w:rsid w:val="00EA6F94"/>
    <w:rsid w:val="00EA74E6"/>
    <w:rsid w:val="00EA75A8"/>
    <w:rsid w:val="00EA7AE3"/>
    <w:rsid w:val="00EA7E49"/>
    <w:rsid w:val="00EB0906"/>
    <w:rsid w:val="00EB31F7"/>
    <w:rsid w:val="00EB51F1"/>
    <w:rsid w:val="00EB58B3"/>
    <w:rsid w:val="00EB5C57"/>
    <w:rsid w:val="00EB6BE8"/>
    <w:rsid w:val="00EB7A09"/>
    <w:rsid w:val="00EC1D02"/>
    <w:rsid w:val="00EC33B8"/>
    <w:rsid w:val="00EC3EB2"/>
    <w:rsid w:val="00EC486B"/>
    <w:rsid w:val="00EC664C"/>
    <w:rsid w:val="00EC7A75"/>
    <w:rsid w:val="00EC7BC1"/>
    <w:rsid w:val="00EC7D74"/>
    <w:rsid w:val="00ED0A36"/>
    <w:rsid w:val="00ED0B39"/>
    <w:rsid w:val="00ED1462"/>
    <w:rsid w:val="00ED2CA3"/>
    <w:rsid w:val="00ED4B67"/>
    <w:rsid w:val="00ED5B67"/>
    <w:rsid w:val="00ED5DDE"/>
    <w:rsid w:val="00EE01F0"/>
    <w:rsid w:val="00EE156F"/>
    <w:rsid w:val="00EE303F"/>
    <w:rsid w:val="00EE51AA"/>
    <w:rsid w:val="00EE55BE"/>
    <w:rsid w:val="00EE7FDB"/>
    <w:rsid w:val="00EF021D"/>
    <w:rsid w:val="00EF0270"/>
    <w:rsid w:val="00EF2AA2"/>
    <w:rsid w:val="00EF5883"/>
    <w:rsid w:val="00EF6F39"/>
    <w:rsid w:val="00EF75A9"/>
    <w:rsid w:val="00EF77D4"/>
    <w:rsid w:val="00EF7AF9"/>
    <w:rsid w:val="00EF7E34"/>
    <w:rsid w:val="00F02902"/>
    <w:rsid w:val="00F02A04"/>
    <w:rsid w:val="00F04A3E"/>
    <w:rsid w:val="00F04CBD"/>
    <w:rsid w:val="00F0581E"/>
    <w:rsid w:val="00F069E8"/>
    <w:rsid w:val="00F06ADC"/>
    <w:rsid w:val="00F07810"/>
    <w:rsid w:val="00F10415"/>
    <w:rsid w:val="00F10D94"/>
    <w:rsid w:val="00F12017"/>
    <w:rsid w:val="00F1336A"/>
    <w:rsid w:val="00F13E82"/>
    <w:rsid w:val="00F141A1"/>
    <w:rsid w:val="00F20865"/>
    <w:rsid w:val="00F20CD5"/>
    <w:rsid w:val="00F21D22"/>
    <w:rsid w:val="00F2263F"/>
    <w:rsid w:val="00F231E1"/>
    <w:rsid w:val="00F23C63"/>
    <w:rsid w:val="00F26290"/>
    <w:rsid w:val="00F26365"/>
    <w:rsid w:val="00F269E1"/>
    <w:rsid w:val="00F27034"/>
    <w:rsid w:val="00F30AB8"/>
    <w:rsid w:val="00F32FD8"/>
    <w:rsid w:val="00F331C0"/>
    <w:rsid w:val="00F355A6"/>
    <w:rsid w:val="00F40A99"/>
    <w:rsid w:val="00F41C1E"/>
    <w:rsid w:val="00F42D29"/>
    <w:rsid w:val="00F43D19"/>
    <w:rsid w:val="00F45636"/>
    <w:rsid w:val="00F4663E"/>
    <w:rsid w:val="00F5027E"/>
    <w:rsid w:val="00F50F52"/>
    <w:rsid w:val="00F510CD"/>
    <w:rsid w:val="00F53989"/>
    <w:rsid w:val="00F5473C"/>
    <w:rsid w:val="00F57A54"/>
    <w:rsid w:val="00F63DA0"/>
    <w:rsid w:val="00F67F39"/>
    <w:rsid w:val="00F67FC4"/>
    <w:rsid w:val="00F7010D"/>
    <w:rsid w:val="00F70CDC"/>
    <w:rsid w:val="00F71695"/>
    <w:rsid w:val="00F72972"/>
    <w:rsid w:val="00F72E5A"/>
    <w:rsid w:val="00F74581"/>
    <w:rsid w:val="00F760A5"/>
    <w:rsid w:val="00F76D33"/>
    <w:rsid w:val="00F77F21"/>
    <w:rsid w:val="00F80286"/>
    <w:rsid w:val="00F810CB"/>
    <w:rsid w:val="00F817DA"/>
    <w:rsid w:val="00F82597"/>
    <w:rsid w:val="00F8270E"/>
    <w:rsid w:val="00F82FD8"/>
    <w:rsid w:val="00F83AEB"/>
    <w:rsid w:val="00F84FF0"/>
    <w:rsid w:val="00F85455"/>
    <w:rsid w:val="00F8629C"/>
    <w:rsid w:val="00F872B0"/>
    <w:rsid w:val="00F873B5"/>
    <w:rsid w:val="00F877D5"/>
    <w:rsid w:val="00F90323"/>
    <w:rsid w:val="00F90C57"/>
    <w:rsid w:val="00F949AA"/>
    <w:rsid w:val="00F94D53"/>
    <w:rsid w:val="00F95CEE"/>
    <w:rsid w:val="00F96BF7"/>
    <w:rsid w:val="00F97258"/>
    <w:rsid w:val="00F97E67"/>
    <w:rsid w:val="00FA1D39"/>
    <w:rsid w:val="00FA1F58"/>
    <w:rsid w:val="00FA289C"/>
    <w:rsid w:val="00FA41AF"/>
    <w:rsid w:val="00FA4A1F"/>
    <w:rsid w:val="00FA63AA"/>
    <w:rsid w:val="00FA7B35"/>
    <w:rsid w:val="00FB028A"/>
    <w:rsid w:val="00FB24DE"/>
    <w:rsid w:val="00FB4AED"/>
    <w:rsid w:val="00FB4FE3"/>
    <w:rsid w:val="00FB53F4"/>
    <w:rsid w:val="00FB5571"/>
    <w:rsid w:val="00FB57C8"/>
    <w:rsid w:val="00FB6BB5"/>
    <w:rsid w:val="00FB72A9"/>
    <w:rsid w:val="00FB743C"/>
    <w:rsid w:val="00FC1185"/>
    <w:rsid w:val="00FC2394"/>
    <w:rsid w:val="00FC343B"/>
    <w:rsid w:val="00FC3709"/>
    <w:rsid w:val="00FC4B75"/>
    <w:rsid w:val="00FC6566"/>
    <w:rsid w:val="00FC69D8"/>
    <w:rsid w:val="00FD045C"/>
    <w:rsid w:val="00FD07D7"/>
    <w:rsid w:val="00FD0F27"/>
    <w:rsid w:val="00FD11E2"/>
    <w:rsid w:val="00FD23B8"/>
    <w:rsid w:val="00FD302D"/>
    <w:rsid w:val="00FD3684"/>
    <w:rsid w:val="00FD4BF6"/>
    <w:rsid w:val="00FD635F"/>
    <w:rsid w:val="00FE1281"/>
    <w:rsid w:val="00FE2EA3"/>
    <w:rsid w:val="00FE2EE5"/>
    <w:rsid w:val="00FE3363"/>
    <w:rsid w:val="00FE3D8F"/>
    <w:rsid w:val="00FE5299"/>
    <w:rsid w:val="00FE6F93"/>
    <w:rsid w:val="00FE706B"/>
    <w:rsid w:val="00FF0C0D"/>
    <w:rsid w:val="00FF1793"/>
    <w:rsid w:val="00FF19AB"/>
    <w:rsid w:val="00FF2949"/>
    <w:rsid w:val="00FF461B"/>
    <w:rsid w:val="00FF526A"/>
    <w:rsid w:val="00FF713B"/>
    <w:rsid w:val="01F2F014"/>
    <w:rsid w:val="020831B1"/>
    <w:rsid w:val="025C4A46"/>
    <w:rsid w:val="04363B60"/>
    <w:rsid w:val="048A3A05"/>
    <w:rsid w:val="0530EE52"/>
    <w:rsid w:val="05F45A70"/>
    <w:rsid w:val="06483F90"/>
    <w:rsid w:val="06E815B9"/>
    <w:rsid w:val="07373CE6"/>
    <w:rsid w:val="07455A83"/>
    <w:rsid w:val="07620C35"/>
    <w:rsid w:val="08746CAA"/>
    <w:rsid w:val="09188A08"/>
    <w:rsid w:val="0B7F43CD"/>
    <w:rsid w:val="0C055A82"/>
    <w:rsid w:val="0CF96BD8"/>
    <w:rsid w:val="0DDC6FAD"/>
    <w:rsid w:val="0F6B5AA4"/>
    <w:rsid w:val="11960165"/>
    <w:rsid w:val="1219C3DD"/>
    <w:rsid w:val="127737EE"/>
    <w:rsid w:val="14619F9E"/>
    <w:rsid w:val="149DF726"/>
    <w:rsid w:val="14DC11D0"/>
    <w:rsid w:val="14F28537"/>
    <w:rsid w:val="15C2152C"/>
    <w:rsid w:val="15E87E3C"/>
    <w:rsid w:val="1758A16E"/>
    <w:rsid w:val="1792DD71"/>
    <w:rsid w:val="179E5473"/>
    <w:rsid w:val="17AEEBA3"/>
    <w:rsid w:val="17B2D249"/>
    <w:rsid w:val="1886A064"/>
    <w:rsid w:val="193D964F"/>
    <w:rsid w:val="194357EE"/>
    <w:rsid w:val="19D47D75"/>
    <w:rsid w:val="1A27E33F"/>
    <w:rsid w:val="1B08B2FD"/>
    <w:rsid w:val="1B08C6F7"/>
    <w:rsid w:val="1B4A16E2"/>
    <w:rsid w:val="1BB8A084"/>
    <w:rsid w:val="1BC3221D"/>
    <w:rsid w:val="1D138638"/>
    <w:rsid w:val="1D9EF2F5"/>
    <w:rsid w:val="222425F2"/>
    <w:rsid w:val="222D82AA"/>
    <w:rsid w:val="22544438"/>
    <w:rsid w:val="2344B4EB"/>
    <w:rsid w:val="234CA35E"/>
    <w:rsid w:val="250BB3F4"/>
    <w:rsid w:val="25512AEB"/>
    <w:rsid w:val="260032C3"/>
    <w:rsid w:val="27512E8B"/>
    <w:rsid w:val="27B9AE4F"/>
    <w:rsid w:val="287374A9"/>
    <w:rsid w:val="29371C0C"/>
    <w:rsid w:val="29C7ABED"/>
    <w:rsid w:val="2A45F6C8"/>
    <w:rsid w:val="2B43EFB8"/>
    <w:rsid w:val="2B482A55"/>
    <w:rsid w:val="2BC58A98"/>
    <w:rsid w:val="2BF947E0"/>
    <w:rsid w:val="2CAEFF86"/>
    <w:rsid w:val="2D0A176F"/>
    <w:rsid w:val="2E69372F"/>
    <w:rsid w:val="2FF0AD62"/>
    <w:rsid w:val="3042BA57"/>
    <w:rsid w:val="30F245FA"/>
    <w:rsid w:val="31C6098B"/>
    <w:rsid w:val="3216064B"/>
    <w:rsid w:val="32F4431F"/>
    <w:rsid w:val="332351EE"/>
    <w:rsid w:val="33E62874"/>
    <w:rsid w:val="348BB228"/>
    <w:rsid w:val="35434BB7"/>
    <w:rsid w:val="369B43F5"/>
    <w:rsid w:val="36C506A1"/>
    <w:rsid w:val="36E2F42D"/>
    <w:rsid w:val="36E463F8"/>
    <w:rsid w:val="36ED7991"/>
    <w:rsid w:val="37704033"/>
    <w:rsid w:val="37CDCD3B"/>
    <w:rsid w:val="3857E9B9"/>
    <w:rsid w:val="3869C8FD"/>
    <w:rsid w:val="390A4F40"/>
    <w:rsid w:val="39A8A815"/>
    <w:rsid w:val="3A8A3B73"/>
    <w:rsid w:val="3A936C9D"/>
    <w:rsid w:val="3B0512EA"/>
    <w:rsid w:val="3B427680"/>
    <w:rsid w:val="3BBDF8FE"/>
    <w:rsid w:val="3C3A8680"/>
    <w:rsid w:val="3CFBF1C0"/>
    <w:rsid w:val="3DC6D4F3"/>
    <w:rsid w:val="3FE39BB5"/>
    <w:rsid w:val="403BEDB7"/>
    <w:rsid w:val="42D47CF8"/>
    <w:rsid w:val="42E9275D"/>
    <w:rsid w:val="447D08FB"/>
    <w:rsid w:val="45575281"/>
    <w:rsid w:val="475FA6DB"/>
    <w:rsid w:val="4816CE14"/>
    <w:rsid w:val="4873526F"/>
    <w:rsid w:val="4883D228"/>
    <w:rsid w:val="491E5650"/>
    <w:rsid w:val="4A544303"/>
    <w:rsid w:val="4AD3C8D3"/>
    <w:rsid w:val="4B39B6C3"/>
    <w:rsid w:val="4B4014CC"/>
    <w:rsid w:val="4B438609"/>
    <w:rsid w:val="4BD6201D"/>
    <w:rsid w:val="4BF3167A"/>
    <w:rsid w:val="4BFD93D1"/>
    <w:rsid w:val="4C0A5204"/>
    <w:rsid w:val="4C43AAFF"/>
    <w:rsid w:val="4D1CC2F9"/>
    <w:rsid w:val="4DE65E1E"/>
    <w:rsid w:val="4E65DCA4"/>
    <w:rsid w:val="505D6DD5"/>
    <w:rsid w:val="51C15738"/>
    <w:rsid w:val="51DD6751"/>
    <w:rsid w:val="523C3642"/>
    <w:rsid w:val="532AB23C"/>
    <w:rsid w:val="54A3A53D"/>
    <w:rsid w:val="54D9001C"/>
    <w:rsid w:val="56794EA1"/>
    <w:rsid w:val="57185D5F"/>
    <w:rsid w:val="57A28E35"/>
    <w:rsid w:val="5822CD37"/>
    <w:rsid w:val="5A0EAA4F"/>
    <w:rsid w:val="5BEA404F"/>
    <w:rsid w:val="5C662F38"/>
    <w:rsid w:val="5CC5AB6A"/>
    <w:rsid w:val="5DD8AB72"/>
    <w:rsid w:val="5E05A5AF"/>
    <w:rsid w:val="5E3EF8CD"/>
    <w:rsid w:val="5E7F54F4"/>
    <w:rsid w:val="5EAF9FB3"/>
    <w:rsid w:val="5F3BCB20"/>
    <w:rsid w:val="5FF38262"/>
    <w:rsid w:val="6159EE34"/>
    <w:rsid w:val="62A2D3F2"/>
    <w:rsid w:val="64DE3500"/>
    <w:rsid w:val="65DF04E5"/>
    <w:rsid w:val="661D712A"/>
    <w:rsid w:val="67678C36"/>
    <w:rsid w:val="688E0B2C"/>
    <w:rsid w:val="6ABFDC4E"/>
    <w:rsid w:val="6CDEF7D1"/>
    <w:rsid w:val="6D1E42FD"/>
    <w:rsid w:val="6F6CBECE"/>
    <w:rsid w:val="6FAE7091"/>
    <w:rsid w:val="6FB16DAA"/>
    <w:rsid w:val="706EF942"/>
    <w:rsid w:val="709F3BF7"/>
    <w:rsid w:val="7114AA9A"/>
    <w:rsid w:val="71B619C1"/>
    <w:rsid w:val="71C7D13E"/>
    <w:rsid w:val="7241F121"/>
    <w:rsid w:val="72A45F90"/>
    <w:rsid w:val="746C8498"/>
    <w:rsid w:val="7478D54D"/>
    <w:rsid w:val="751EA091"/>
    <w:rsid w:val="75CF93BC"/>
    <w:rsid w:val="75DC0052"/>
    <w:rsid w:val="76020478"/>
    <w:rsid w:val="76F66403"/>
    <w:rsid w:val="77391739"/>
    <w:rsid w:val="7ADF6BB1"/>
    <w:rsid w:val="7D1CC0FB"/>
    <w:rsid w:val="7D568856"/>
    <w:rsid w:val="7D95A14E"/>
    <w:rsid w:val="7E59D812"/>
    <w:rsid w:val="7EC586B6"/>
    <w:rsid w:val="7F4F5E1C"/>
    <w:rsid w:val="7F5B76BB"/>
    <w:rsid w:val="7F96D16E"/>
    <w:rsid w:val="7FFD7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F70B1F"/>
  <w15:chartTrackingRefBased/>
  <w15:docId w15:val="{11E081C8-B8A9-4991-A74E-AAFBECF77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3B54"/>
    <w:rPr>
      <w:rFonts w:ascii="Open Sans" w:hAnsi="Open San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7511"/>
    <w:pPr>
      <w:keepNext/>
      <w:keepLines/>
      <w:pBdr>
        <w:bottom w:val="single" w:sz="4" w:space="1" w:color="4472C4" w:themeColor="accent1"/>
      </w:pBdr>
      <w:spacing w:before="240" w:after="40" w:line="240" w:lineRule="auto"/>
      <w:outlineLvl w:val="0"/>
    </w:pPr>
    <w:rPr>
      <w:rFonts w:asciiTheme="majorHAnsi" w:eastAsiaTheme="majorEastAsia" w:hAnsiTheme="majorHAnsi" w:cstheme="majorBidi"/>
      <w:color w:val="000000" w:themeColor="text1"/>
      <w:sz w:val="5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77511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840D2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7751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7751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751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36A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36A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136A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136AC"/>
  </w:style>
  <w:style w:type="paragraph" w:styleId="Footer">
    <w:name w:val="footer"/>
    <w:basedOn w:val="Normal"/>
    <w:link w:val="FooterChar"/>
    <w:uiPriority w:val="99"/>
    <w:unhideWhenUsed/>
    <w:rsid w:val="006136A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136AC"/>
  </w:style>
  <w:style w:type="character" w:styleId="Hyperlink">
    <w:name w:val="Hyperlink"/>
    <w:basedOn w:val="DefaultParagraphFont"/>
    <w:uiPriority w:val="99"/>
    <w:unhideWhenUsed/>
    <w:rsid w:val="00407A3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7A3F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840D2"/>
    <w:pPr>
      <w:spacing w:after="0" w:line="240" w:lineRule="auto"/>
    </w:pPr>
    <w:rPr>
      <w:rFonts w:ascii="Open Sans" w:hAnsi="Open Sans"/>
    </w:rPr>
  </w:style>
  <w:style w:type="paragraph" w:styleId="Title">
    <w:name w:val="Title"/>
    <w:basedOn w:val="Normal"/>
    <w:next w:val="Normal"/>
    <w:link w:val="TitleChar"/>
    <w:uiPriority w:val="10"/>
    <w:qFormat/>
    <w:rsid w:val="00B840D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40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qFormat/>
    <w:rsid w:val="00CD7CC4"/>
    <w:pPr>
      <w:spacing w:after="120" w:line="264" w:lineRule="auto"/>
      <w:ind w:left="720"/>
      <w:contextualSpacing/>
    </w:pPr>
    <w:rPr>
      <w:rFonts w:asciiTheme="minorHAnsi" w:eastAsiaTheme="minorEastAsia" w:hAnsiTheme="minorHAnsi"/>
      <w:sz w:val="21"/>
      <w:szCs w:val="21"/>
    </w:rPr>
  </w:style>
  <w:style w:type="character" w:customStyle="1" w:styleId="Heading1Char">
    <w:name w:val="Heading 1 Char"/>
    <w:basedOn w:val="DefaultParagraphFont"/>
    <w:link w:val="Heading1"/>
    <w:uiPriority w:val="9"/>
    <w:rsid w:val="00C77511"/>
    <w:rPr>
      <w:rFonts w:asciiTheme="majorHAnsi" w:eastAsiaTheme="majorEastAsia" w:hAnsiTheme="majorHAnsi" w:cstheme="majorBidi"/>
      <w:color w:val="000000" w:themeColor="text1"/>
      <w:sz w:val="56"/>
      <w:szCs w:val="3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40D2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character" w:customStyle="1" w:styleId="SubtitleChar">
    <w:name w:val="Subtitle Char"/>
    <w:basedOn w:val="DefaultParagraphFont"/>
    <w:link w:val="Subtitle"/>
    <w:uiPriority w:val="11"/>
    <w:rsid w:val="00B840D2"/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table" w:styleId="TableGrid">
    <w:name w:val="Table Grid"/>
    <w:basedOn w:val="TableNormal"/>
    <w:uiPriority w:val="39"/>
    <w:rsid w:val="008946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14D29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C20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C20F3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20F3"/>
    <w:rPr>
      <w:rFonts w:ascii="Open Sans" w:hAnsi="Open San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20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20F3"/>
    <w:rPr>
      <w:rFonts w:ascii="Open Sans" w:hAnsi="Open Sans"/>
      <w:b/>
      <w:bCs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B840D2"/>
    <w:pPr>
      <w:spacing w:after="120" w:line="240" w:lineRule="auto"/>
    </w:pPr>
    <w:rPr>
      <w:rFonts w:asciiTheme="minorHAnsi" w:eastAsiaTheme="minorEastAsia" w:hAnsiTheme="minorHAnsi"/>
      <w:b/>
      <w:bCs/>
      <w:color w:val="404040" w:themeColor="text1" w:themeTint="BF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C77511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840D2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Revision">
    <w:name w:val="Revision"/>
    <w:hidden/>
    <w:uiPriority w:val="99"/>
    <w:semiHidden/>
    <w:rsid w:val="00596AC5"/>
    <w:pPr>
      <w:spacing w:after="0" w:line="240" w:lineRule="auto"/>
    </w:pPr>
    <w:rPr>
      <w:rFonts w:ascii="Open Sans" w:hAnsi="Open Sans"/>
    </w:rPr>
  </w:style>
  <w:style w:type="character" w:styleId="Emphasis">
    <w:name w:val="Emphasis"/>
    <w:basedOn w:val="DefaultParagraphFont"/>
    <w:uiPriority w:val="20"/>
    <w:qFormat/>
    <w:rsid w:val="00B967E8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EA3B2B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3B2B"/>
    <w:rPr>
      <w:rFonts w:ascii="Open Sans" w:hAnsi="Open Sans"/>
      <w:i/>
      <w:iCs/>
      <w:color w:val="404040" w:themeColor="text1" w:themeTint="BF"/>
    </w:rPr>
  </w:style>
  <w:style w:type="character" w:styleId="Mention">
    <w:name w:val="Mention"/>
    <w:basedOn w:val="DefaultParagraphFont"/>
    <w:uiPriority w:val="99"/>
    <w:unhideWhenUsed/>
    <w:rsid w:val="005303B4"/>
    <w:rPr>
      <w:color w:val="2B579A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rsid w:val="00C77511"/>
    <w:rPr>
      <w:rFonts w:asciiTheme="majorHAnsi" w:eastAsiaTheme="majorEastAsia" w:hAnsiTheme="majorHAnsi" w:cstheme="majorBidi"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C77511"/>
    <w:rPr>
      <w:rFonts w:asciiTheme="majorHAnsi" w:eastAsiaTheme="majorEastAsia" w:hAnsiTheme="majorHAnsi" w:cstheme="majorBidi"/>
    </w:rPr>
  </w:style>
  <w:style w:type="table" w:styleId="GridTable4-Accent1">
    <w:name w:val="Grid Table 4 Accent 1"/>
    <w:aliases w:val="OIT table"/>
    <w:basedOn w:val="TableNormal"/>
    <w:uiPriority w:val="49"/>
    <w:rsid w:val="00C77511"/>
    <w:pPr>
      <w:spacing w:after="0" w:line="240" w:lineRule="auto"/>
    </w:pPr>
    <w:tblPr>
      <w:tblStyleRowBandSize w:val="1"/>
      <w:tblStyleColBandSize w:val="1"/>
      <w:tblBorders>
        <w:top w:val="single" w:sz="4" w:space="0" w:color="767171" w:themeColor="background2" w:themeShade="80"/>
        <w:left w:val="single" w:sz="4" w:space="0" w:color="767171" w:themeColor="background2" w:themeShade="80"/>
        <w:bottom w:val="single" w:sz="4" w:space="0" w:color="767171" w:themeColor="background2" w:themeShade="80"/>
        <w:right w:val="single" w:sz="4" w:space="0" w:color="767171" w:themeColor="background2" w:themeShade="80"/>
        <w:insideH w:val="single" w:sz="4" w:space="0" w:color="767171" w:themeColor="background2" w:themeShade="80"/>
        <w:insideV w:val="single" w:sz="4" w:space="0" w:color="767171" w:themeColor="background2" w:themeShade="8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B3838" w:themeFill="background2" w:themeFillShade="40"/>
      </w:tcPr>
    </w:tblStylePr>
    <w:tblStylePr w:type="lastRow">
      <w:rPr>
        <w:b/>
        <w:bCs/>
      </w:rPr>
      <w:tblPr/>
      <w:tcPr>
        <w:tcBorders>
          <w:top w:val="double" w:sz="4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6E6" w:themeFill="background2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E7E6E6" w:themeFill="background2"/>
      </w:tcPr>
    </w:tblStylePr>
  </w:style>
  <w:style w:type="table" w:customStyle="1" w:styleId="OITCitystyle">
    <w:name w:val="OIT City style"/>
    <w:basedOn w:val="TableNormal"/>
    <w:uiPriority w:val="99"/>
    <w:rsid w:val="00864A9A"/>
    <w:pPr>
      <w:spacing w:after="0" w:line="240" w:lineRule="auto"/>
    </w:pPr>
    <w:tblPr/>
    <w:tblStylePr w:type="firstRow">
      <w:rPr>
        <w:color w:val="FFFFFF" w:themeColor="background1"/>
      </w:rPr>
    </w:tblStylePr>
  </w:style>
  <w:style w:type="character" w:customStyle="1" w:styleId="Heading6Char">
    <w:name w:val="Heading 6 Char"/>
    <w:basedOn w:val="DefaultParagraphFont"/>
    <w:link w:val="Heading6"/>
    <w:uiPriority w:val="9"/>
    <w:semiHidden/>
    <w:rsid w:val="00C77511"/>
    <w:rPr>
      <w:rFonts w:asciiTheme="majorHAnsi" w:eastAsiaTheme="majorEastAsia" w:hAnsiTheme="majorHAnsi" w:cstheme="majorBidi"/>
    </w:rPr>
  </w:style>
  <w:style w:type="character" w:styleId="PageNumber">
    <w:name w:val="page number"/>
    <w:basedOn w:val="DefaultParagraphFont"/>
    <w:uiPriority w:val="99"/>
    <w:semiHidden/>
    <w:unhideWhenUsed/>
    <w:rsid w:val="00C775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9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63157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6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60139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458157">
          <w:marLeft w:val="224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46980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03625">
          <w:marLeft w:val="224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81558">
          <w:marLeft w:val="224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65797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19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8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8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94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933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37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760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964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185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33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1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0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33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8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2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7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3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8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3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2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8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1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0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5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9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3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57494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0690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534247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96696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5185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81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5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64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2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26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1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9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1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6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7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7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35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4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5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94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4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66455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70716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434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82900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4140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4288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01797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2672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1545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913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24856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2388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1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57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0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70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9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9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2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65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4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7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5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7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94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1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3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2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1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9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0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9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1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9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BusTax.TRB@phila.gov" TargetMode="Externa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dmin.revew@phila.gov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phila.gov/departments/tax-review-board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ique.dashiell\Downloads\simple-text-document-template-2026-04%20(1).dotx" TargetMode="External"/></Relationships>
</file>

<file path=word/theme/theme1.xml><?xml version="1.0" encoding="utf-8"?>
<a:theme xmlns:a="http://schemas.openxmlformats.org/drawingml/2006/main" name="Amy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OP-OIT">
      <a:majorFont>
        <a:latin typeface="Montserrat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E234B08278C344B3E89D7CED2AF14A" ma:contentTypeVersion="3" ma:contentTypeDescription="Create a new document." ma:contentTypeScope="" ma:versionID="cb75bcec38b986601817938c693bee1d">
  <xsd:schema xmlns:xsd="http://www.w3.org/2001/XMLSchema" xmlns:xs="http://www.w3.org/2001/XMLSchema" xmlns:p="http://schemas.microsoft.com/office/2006/metadata/properties" xmlns:ns2="e790fcb6-cda6-4246-98f3-54cb58a51719" targetNamespace="http://schemas.microsoft.com/office/2006/metadata/properties" ma:root="true" ma:fieldsID="854497e4385f9e4efbb7d4bab56ffd10" ns2:_="">
    <xsd:import namespace="e790fcb6-cda6-4246-98f3-54cb58a517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0fcb6-cda6-4246-98f3-54cb58a517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0DD72-A075-4580-A23F-FEA0669F1D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F3B3746-057C-418A-A82C-71ED10BC18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90fcb6-cda6-4246-98f3-54cb58a517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8D980D4-2B2D-49E0-B30E-A1CA974BF5C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E41067E-2653-4FE9-9625-18645D7AE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simple-text-document-template-2026-04 (1)</Template>
  <TotalTime>1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Simple text document and style guide</vt:lpstr>
    </vt:vector>
  </TitlesOfParts>
  <Company/>
  <LinksUpToDate>false</LinksUpToDate>
  <CharactersWithSpaces>1273</CharactersWithSpaces>
  <SharedDoc>false</SharedDoc>
  <HLinks>
    <vt:vector size="72" baseType="variant">
      <vt:variant>
        <vt:i4>1572937</vt:i4>
      </vt:variant>
      <vt:variant>
        <vt:i4>33</vt:i4>
      </vt:variant>
      <vt:variant>
        <vt:i4>0</vt:i4>
      </vt:variant>
      <vt:variant>
        <vt:i4>5</vt:i4>
      </vt:variant>
      <vt:variant>
        <vt:lpwstr>https://standards.phila.gov/docs/accessibility/overview.html</vt:lpwstr>
      </vt:variant>
      <vt:variant>
        <vt:lpwstr/>
      </vt:variant>
      <vt:variant>
        <vt:i4>3080303</vt:i4>
      </vt:variant>
      <vt:variant>
        <vt:i4>30</vt:i4>
      </vt:variant>
      <vt:variant>
        <vt:i4>0</vt:i4>
      </vt:variant>
      <vt:variant>
        <vt:i4>5</vt:i4>
      </vt:variant>
      <vt:variant>
        <vt:lpwstr>https://phila.sharepoint.com/sites/philagovTrainingResources/SitePages/Accessibility-and-phila.gov.aspx</vt:lpwstr>
      </vt:variant>
      <vt:variant>
        <vt:lpwstr/>
      </vt:variant>
      <vt:variant>
        <vt:i4>7995498</vt:i4>
      </vt:variant>
      <vt:variant>
        <vt:i4>27</vt:i4>
      </vt:variant>
      <vt:variant>
        <vt:i4>0</vt:i4>
      </vt:variant>
      <vt:variant>
        <vt:i4>5</vt:i4>
      </vt:variant>
      <vt:variant>
        <vt:lpwstr>https://support.microsoft.com/en-us/office/everything-you-need-to-know-to-write-effective-alt-text-df98f884-ca3d-456c-807b-1a1fa82f5dc2</vt:lpwstr>
      </vt:variant>
      <vt:variant>
        <vt:lpwstr/>
      </vt:variant>
      <vt:variant>
        <vt:i4>458827</vt:i4>
      </vt:variant>
      <vt:variant>
        <vt:i4>24</vt:i4>
      </vt:variant>
      <vt:variant>
        <vt:i4>0</vt:i4>
      </vt:variant>
      <vt:variant>
        <vt:i4>5</vt:i4>
      </vt:variant>
      <vt:variant>
        <vt:lpwstr>https://webaim.org/techniques/alttext/</vt:lpwstr>
      </vt:variant>
      <vt:variant>
        <vt:lpwstr>complex</vt:lpwstr>
      </vt:variant>
      <vt:variant>
        <vt:i4>3014777</vt:i4>
      </vt:variant>
      <vt:variant>
        <vt:i4>21</vt:i4>
      </vt:variant>
      <vt:variant>
        <vt:i4>0</vt:i4>
      </vt:variant>
      <vt:variant>
        <vt:i4>5</vt:i4>
      </vt:variant>
      <vt:variant>
        <vt:lpwstr>https://www.section508.gov/create/alternative-text/</vt:lpwstr>
      </vt:variant>
      <vt:variant>
        <vt:lpwstr/>
      </vt:variant>
      <vt:variant>
        <vt:i4>7667775</vt:i4>
      </vt:variant>
      <vt:variant>
        <vt:i4>18</vt:i4>
      </vt:variant>
      <vt:variant>
        <vt:i4>0</vt:i4>
      </vt:variant>
      <vt:variant>
        <vt:i4>5</vt:i4>
      </vt:variant>
      <vt:variant>
        <vt:lpwstr>https://standards.phila.gov/docs/accessibility/tools/microsoft-office-accessibility-tools.html</vt:lpwstr>
      </vt:variant>
      <vt:variant>
        <vt:lpwstr/>
      </vt:variant>
      <vt:variant>
        <vt:i4>1769548</vt:i4>
      </vt:variant>
      <vt:variant>
        <vt:i4>15</vt:i4>
      </vt:variant>
      <vt:variant>
        <vt:i4>0</vt:i4>
      </vt:variant>
      <vt:variant>
        <vt:i4>5</vt:i4>
      </vt:variant>
      <vt:variant>
        <vt:lpwstr>https://www.uada.edu/employees/division-accessibility/design/inline.aspx</vt:lpwstr>
      </vt:variant>
      <vt:variant>
        <vt:lpwstr/>
      </vt:variant>
      <vt:variant>
        <vt:i4>2424868</vt:i4>
      </vt:variant>
      <vt:variant>
        <vt:i4>12</vt:i4>
      </vt:variant>
      <vt:variant>
        <vt:i4>0</vt:i4>
      </vt:variant>
      <vt:variant>
        <vt:i4>5</vt:i4>
      </vt:variant>
      <vt:variant>
        <vt:lpwstr>https://www.archbee.com/blog/screenshots-in-technical-documentation</vt:lpwstr>
      </vt:variant>
      <vt:variant>
        <vt:lpwstr/>
      </vt:variant>
      <vt:variant>
        <vt:i4>6160461</vt:i4>
      </vt:variant>
      <vt:variant>
        <vt:i4>9</vt:i4>
      </vt:variant>
      <vt:variant>
        <vt:i4>0</vt:i4>
      </vt:variant>
      <vt:variant>
        <vt:i4>5</vt:i4>
      </vt:variant>
      <vt:variant>
        <vt:lpwstr>https://phila.sharepoint.com/sites/philagovTrainingResources/SitePages/Basic-webpage-accessibility.aspx</vt:lpwstr>
      </vt:variant>
      <vt:variant>
        <vt:lpwstr>tables</vt:lpwstr>
      </vt:variant>
      <vt:variant>
        <vt:i4>7798830</vt:i4>
      </vt:variant>
      <vt:variant>
        <vt:i4>6</vt:i4>
      </vt:variant>
      <vt:variant>
        <vt:i4>0</vt:i4>
      </vt:variant>
      <vt:variant>
        <vt:i4>5</vt:i4>
      </vt:variant>
      <vt:variant>
        <vt:lpwstr>https://standards.phila.gov/index.html</vt:lpwstr>
      </vt:variant>
      <vt:variant>
        <vt:lpwstr/>
      </vt:variant>
      <vt:variant>
        <vt:i4>393216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_Alternative_text</vt:lpwstr>
      </vt:variant>
      <vt:variant>
        <vt:i4>5046372</vt:i4>
      </vt:variant>
      <vt:variant>
        <vt:i4>0</vt:i4>
      </vt:variant>
      <vt:variant>
        <vt:i4>0</vt:i4>
      </vt:variant>
      <vt:variant>
        <vt:i4>5</vt:i4>
      </vt:variant>
      <vt:variant>
        <vt:lpwstr>https://phila-my.sharepoint.com/personal/caitlin_seifritz_phila_gov/Documents/standards.phila.gov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Simple text document and style guide</dc:title>
  <dc:subject/>
  <dc:creator>Monique Dashiell</dc:creator>
  <cp:keywords>WorkAid Documentation</cp:keywords>
  <dc:description/>
  <cp:lastModifiedBy>Monique Dashiell</cp:lastModifiedBy>
  <cp:revision>2</cp:revision>
  <dcterms:created xsi:type="dcterms:W3CDTF">2026-09-23T18:08:00Z</dcterms:created>
  <dcterms:modified xsi:type="dcterms:W3CDTF">2026-09-23T18:08:00Z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0x010100B0E234B08278C344B3E89D7CED2AF14A</vt:lpwstr>
  </property>
  <property fmtid="{D5CDD505-2E9C-101B-9397-08002B2CF9AE}" pid="3" name="GrammarlyDocumentId">
    <vt:lpwstr>4887c2ce1e3be6bb93e628fe2495cf3b1f8f8bc64f5b6045b147b1199802d76d</vt:lpwstr>
  </property>
  <property fmtid="{D5CDD505-2E9C-101B-9397-08002B2CF9AE}" pid="4" name="MediaServiceImageTags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</Properties>
</file>